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CCDA23" w14:textId="77777777" w:rsidR="00EF5786" w:rsidRPr="009D5AD9" w:rsidRDefault="00C43A14" w:rsidP="00191BF4">
      <w:pPr>
        <w:jc w:val="both"/>
        <w:rPr>
          <w:rFonts w:ascii="Segoe UI" w:hAnsi="Segoe UI" w:cs="Segoe UI"/>
          <w:sz w:val="24"/>
          <w:szCs w:val="24"/>
        </w:rPr>
      </w:pPr>
      <w:r w:rsidRPr="009D5AD9">
        <w:rPr>
          <w:rFonts w:ascii="Segoe UI" w:hAnsi="Segoe UI" w:cs="Segoe UI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0C329E9" wp14:editId="7A2B8DFB">
                <wp:simplePos x="0" y="0"/>
                <wp:positionH relativeFrom="column">
                  <wp:posOffset>-90170</wp:posOffset>
                </wp:positionH>
                <wp:positionV relativeFrom="paragraph">
                  <wp:posOffset>36195</wp:posOffset>
                </wp:positionV>
                <wp:extent cx="3188335" cy="904875"/>
                <wp:effectExtent l="0" t="0" r="0" b="9525"/>
                <wp:wrapNone/>
                <wp:docPr id="230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88335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99E42C" w14:textId="77777777" w:rsidR="00EB37A1" w:rsidRPr="00EB37A1" w:rsidRDefault="00EB37A1" w:rsidP="00EB37A1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EB37A1">
                              <w:rPr>
                                <w:rFonts w:ascii="Segoe UI" w:hAnsi="Segoe UI" w:cs="Segoe UI"/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>Para:</w:t>
                            </w:r>
                          </w:p>
                          <w:p w14:paraId="2BD36080" w14:textId="77777777" w:rsidR="00EB37A1" w:rsidRPr="00EB37A1" w:rsidRDefault="00EB37A1" w:rsidP="00EB37A1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EB37A1">
                              <w:rPr>
                                <w:rFonts w:ascii="Segoe UI" w:hAnsi="Segoe UI" w:cs="Segoe UI"/>
                                <w:sz w:val="24"/>
                                <w:szCs w:val="24"/>
                                <w:lang w:val="es-ES"/>
                              </w:rPr>
                              <w:t>Charles Michel</w:t>
                            </w:r>
                          </w:p>
                          <w:p w14:paraId="65D9B2C7" w14:textId="129BF2B3" w:rsidR="00781635" w:rsidRPr="00031C30" w:rsidRDefault="00EB37A1" w:rsidP="00BA7FEE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 w:rsidRPr="00EB37A1">
                              <w:rPr>
                                <w:rFonts w:ascii="Segoe UI" w:hAnsi="Segoe UI" w:cs="Segoe UI"/>
                                <w:sz w:val="24"/>
                                <w:szCs w:val="24"/>
                                <w:lang w:val="es-ES"/>
                              </w:rPr>
                              <w:t>Presidente</w:t>
                            </w:r>
                            <w:r>
                              <w:rPr>
                                <w:rFonts w:ascii="Segoe UI" w:hAnsi="Segoe UI" w:cs="Segoe UI"/>
                                <w:sz w:val="24"/>
                                <w:szCs w:val="24"/>
                                <w:lang w:val="es-ES"/>
                              </w:rPr>
                              <w:t xml:space="preserve"> del </w:t>
                            </w:r>
                            <w:r w:rsidRPr="00EB37A1">
                              <w:rPr>
                                <w:rFonts w:ascii="Segoe UI" w:hAnsi="Segoe UI" w:cs="Segoe UI"/>
                                <w:sz w:val="24"/>
                                <w:szCs w:val="24"/>
                                <w:lang w:val="es-ES"/>
                              </w:rPr>
                              <w:t>Consejo Europeo</w:t>
                            </w:r>
                          </w:p>
                          <w:p w14:paraId="6BAC779F" w14:textId="77777777" w:rsidR="00781635" w:rsidRPr="00031C30" w:rsidRDefault="00781635">
                            <w:pPr>
                              <w:rPr>
                                <w:rFonts w:ascii="Segoe UI" w:hAnsi="Segoe UI" w:cs="Segoe U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C329E9" id="_x0000_t202" coordsize="21600,21600" o:spt="202" path="m,l,21600r21600,l21600,xe">
                <v:stroke joinstyle="miter"/>
                <v:path gradientshapeok="t" o:connecttype="rect"/>
              </v:shapetype>
              <v:shape id="Text Box 230" o:spid="_x0000_s1026" type="#_x0000_t202" style="position:absolute;left:0;text-align:left;margin-left:-7.1pt;margin-top:2.85pt;width:251.05pt;height:71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" filled="f" stroked="f" strokeweight=".5pt">
                <v:textbox>
                  <w:txbxContent>
                    <w:p w14:paraId="7599E42C" w14:textId="77777777" w:rsidR="00EB37A1" w:rsidRPr="00EB37A1" w:rsidRDefault="00EB37A1" w:rsidP="00EB37A1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bCs/>
                          <w:sz w:val="24"/>
                          <w:szCs w:val="24"/>
                          <w:lang w:val="es-ES"/>
                        </w:rPr>
                      </w:pPr>
                      <w:r w:rsidRPr="00EB37A1">
                        <w:rPr>
                          <w:rFonts w:ascii="Segoe UI" w:hAnsi="Segoe UI" w:cs="Segoe UI"/>
                          <w:b/>
                          <w:bCs/>
                          <w:sz w:val="24"/>
                          <w:szCs w:val="24"/>
                          <w:lang w:val="es-ES"/>
                        </w:rPr>
                        <w:t>Para:</w:t>
                      </w:r>
                    </w:p>
                    <w:p w14:paraId="2BD36080" w14:textId="77777777" w:rsidR="00EB37A1" w:rsidRPr="00EB37A1" w:rsidRDefault="00EB37A1" w:rsidP="00EB37A1">
                      <w:pPr>
                        <w:spacing w:after="0" w:line="240" w:lineRule="auto"/>
                        <w:rPr>
                          <w:rFonts w:ascii="Segoe UI" w:hAnsi="Segoe UI" w:cs="Segoe UI"/>
                          <w:sz w:val="24"/>
                          <w:szCs w:val="24"/>
                          <w:lang w:val="es-ES"/>
                        </w:rPr>
                      </w:pPr>
                      <w:r w:rsidRPr="00EB37A1">
                        <w:rPr>
                          <w:rFonts w:ascii="Segoe UI" w:hAnsi="Segoe UI" w:cs="Segoe UI"/>
                          <w:sz w:val="24"/>
                          <w:szCs w:val="24"/>
                          <w:lang w:val="es-ES"/>
                        </w:rPr>
                        <w:t>Charles Michel</w:t>
                      </w:r>
                    </w:p>
                    <w:p w14:paraId="65D9B2C7" w14:textId="129BF2B3" w:rsidR="00781635" w:rsidRPr="00031C30" w:rsidRDefault="00EB37A1" w:rsidP="00BA7FEE">
                      <w:pPr>
                        <w:spacing w:after="0" w:line="240" w:lineRule="auto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r w:rsidRPr="00EB37A1">
                        <w:rPr>
                          <w:rFonts w:ascii="Segoe UI" w:hAnsi="Segoe UI" w:cs="Segoe UI"/>
                          <w:sz w:val="24"/>
                          <w:szCs w:val="24"/>
                          <w:lang w:val="es-ES"/>
                        </w:rPr>
                        <w:t>Presidente</w:t>
                      </w:r>
                      <w:r>
                        <w:rPr>
                          <w:rFonts w:ascii="Segoe UI" w:hAnsi="Segoe UI" w:cs="Segoe UI"/>
                          <w:sz w:val="24"/>
                          <w:szCs w:val="24"/>
                          <w:lang w:val="es-ES"/>
                        </w:rPr>
                        <w:t xml:space="preserve"> del </w:t>
                      </w:r>
                      <w:r w:rsidRPr="00EB37A1">
                        <w:rPr>
                          <w:rFonts w:ascii="Segoe UI" w:hAnsi="Segoe UI" w:cs="Segoe UI"/>
                          <w:sz w:val="24"/>
                          <w:szCs w:val="24"/>
                          <w:lang w:val="es-ES"/>
                        </w:rPr>
                        <w:t>Consejo Europeo</w:t>
                      </w:r>
                    </w:p>
                    <w:p w14:paraId="6BAC779F" w14:textId="77777777" w:rsidR="00781635" w:rsidRPr="00031C30" w:rsidRDefault="00781635">
                      <w:pPr>
                        <w:rPr>
                          <w:rFonts w:ascii="Segoe UI" w:hAnsi="Segoe UI" w:cs="Segoe U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4D94829" w14:textId="77777777" w:rsidR="00BA7FEE" w:rsidRPr="009D5AD9" w:rsidRDefault="00BA7FEE" w:rsidP="00191BF4">
      <w:pPr>
        <w:jc w:val="both"/>
        <w:rPr>
          <w:rFonts w:ascii="Segoe UI" w:hAnsi="Segoe UI" w:cs="Segoe UI"/>
          <w:sz w:val="24"/>
          <w:szCs w:val="24"/>
        </w:rPr>
      </w:pPr>
    </w:p>
    <w:p w14:paraId="1EB1FF66" w14:textId="77777777" w:rsidR="009119F5" w:rsidRPr="009D5AD9" w:rsidRDefault="009119F5" w:rsidP="00191BF4">
      <w:pPr>
        <w:jc w:val="both"/>
        <w:rPr>
          <w:rFonts w:ascii="Segoe UI" w:hAnsi="Segoe UI" w:cs="Segoe UI"/>
          <w:sz w:val="24"/>
          <w:szCs w:val="24"/>
        </w:rPr>
      </w:pPr>
    </w:p>
    <w:p w14:paraId="2D9FAFDE" w14:textId="77777777" w:rsidR="00BC2017" w:rsidRPr="009D5AD9" w:rsidRDefault="00BC2017" w:rsidP="00FD4499">
      <w:pPr>
        <w:spacing w:line="240" w:lineRule="auto"/>
        <w:jc w:val="both"/>
        <w:rPr>
          <w:rFonts w:ascii="Segoe UI" w:hAnsi="Segoe UI" w:cs="Segoe UI"/>
          <w:b/>
          <w:bCs/>
          <w:sz w:val="24"/>
          <w:szCs w:val="24"/>
        </w:rPr>
        <w:sectPr w:rsidR="00BC2017" w:rsidRPr="009D5AD9" w:rsidSect="00A87BF8">
          <w:headerReference w:type="default" r:id="rId7"/>
          <w:footerReference w:type="default" r:id="rId8"/>
          <w:headerReference w:type="first" r:id="rId9"/>
          <w:footerReference w:type="first" r:id="rId10"/>
          <w:pgSz w:w="11906" w:h="16838"/>
          <w:pgMar w:top="1134" w:right="1418" w:bottom="1134" w:left="1418" w:header="850" w:footer="1757" w:gutter="0"/>
          <w:cols w:space="708"/>
          <w:titlePg/>
          <w:docGrid w:linePitch="360"/>
        </w:sectPr>
      </w:pPr>
    </w:p>
    <w:p w14:paraId="622A99E2" w14:textId="3672C9DD" w:rsidR="008D6352" w:rsidRPr="00EB37A1" w:rsidRDefault="00EB37A1" w:rsidP="008D6352">
      <w:pPr>
        <w:spacing w:line="240" w:lineRule="auto"/>
        <w:rPr>
          <w:rFonts w:ascii="Segoe UI" w:hAnsi="Segoe UI" w:cs="Segoe UI"/>
          <w:sz w:val="24"/>
          <w:szCs w:val="24"/>
          <w:lang w:val="es-ES"/>
        </w:rPr>
      </w:pPr>
      <w:r w:rsidRPr="00EB37A1">
        <w:rPr>
          <w:rFonts w:ascii="Segoe UI" w:hAnsi="Segoe UI" w:cs="Segoe UI"/>
          <w:sz w:val="24"/>
          <w:szCs w:val="24"/>
          <w:lang w:val="es-ES"/>
        </w:rPr>
        <w:t xml:space="preserve">Carta abierta de la </w:t>
      </w:r>
      <w:proofErr w:type="spellStart"/>
      <w:r w:rsidRPr="00EB37A1">
        <w:rPr>
          <w:rFonts w:ascii="Segoe UI" w:hAnsi="Segoe UI" w:cs="Segoe UI"/>
          <w:i/>
          <w:iCs/>
          <w:sz w:val="24"/>
          <w:szCs w:val="24"/>
          <w:lang w:val="es-ES"/>
        </w:rPr>
        <w:t>European</w:t>
      </w:r>
      <w:proofErr w:type="spellEnd"/>
      <w:r w:rsidRPr="00EB37A1">
        <w:rPr>
          <w:rFonts w:ascii="Segoe UI" w:hAnsi="Segoe UI" w:cs="Segoe UI"/>
          <w:i/>
          <w:iCs/>
          <w:sz w:val="24"/>
          <w:szCs w:val="24"/>
          <w:lang w:val="es-ES"/>
        </w:rPr>
        <w:t xml:space="preserve"> DIGITAL SME Alliance</w:t>
      </w:r>
      <w:r w:rsidRPr="00EB37A1">
        <w:rPr>
          <w:rFonts w:ascii="Segoe UI" w:hAnsi="Segoe UI" w:cs="Segoe UI"/>
          <w:sz w:val="24"/>
          <w:szCs w:val="24"/>
          <w:lang w:val="es-ES"/>
        </w:rPr>
        <w:t xml:space="preserve"> y 48 asociaciones de PYMES al </w:t>
      </w:r>
      <w:proofErr w:type="gramStart"/>
      <w:r w:rsidRPr="00EB37A1">
        <w:rPr>
          <w:rFonts w:ascii="Segoe UI" w:hAnsi="Segoe UI" w:cs="Segoe UI"/>
          <w:sz w:val="24"/>
          <w:szCs w:val="24"/>
          <w:lang w:val="es-ES"/>
        </w:rPr>
        <w:t>Presidente</w:t>
      </w:r>
      <w:proofErr w:type="gramEnd"/>
      <w:r w:rsidRPr="00EB37A1">
        <w:rPr>
          <w:rFonts w:ascii="Segoe UI" w:hAnsi="Segoe UI" w:cs="Segoe UI"/>
          <w:sz w:val="24"/>
          <w:szCs w:val="24"/>
          <w:lang w:val="es-ES"/>
        </w:rPr>
        <w:t xml:space="preserve"> Michel y al Consejo Europeo</w:t>
      </w:r>
      <w:r>
        <w:rPr>
          <w:rFonts w:ascii="Segoe UI" w:hAnsi="Segoe UI" w:cs="Segoe UI"/>
          <w:sz w:val="24"/>
          <w:szCs w:val="24"/>
          <w:lang w:val="es-ES"/>
        </w:rPr>
        <w:t>.</w:t>
      </w:r>
    </w:p>
    <w:p w14:paraId="1B01E576" w14:textId="0210B108" w:rsidR="008D6352" w:rsidRPr="00EB37A1" w:rsidRDefault="00EB37A1" w:rsidP="008D6352">
      <w:pPr>
        <w:pStyle w:val="Ttulo1"/>
        <w:rPr>
          <w:rFonts w:ascii="Segoe UI" w:hAnsi="Segoe UI" w:cs="Segoe UI"/>
          <w:sz w:val="36"/>
          <w:szCs w:val="36"/>
          <w:lang w:val="es-ES"/>
        </w:rPr>
      </w:pPr>
      <w:r w:rsidRPr="00EB37A1">
        <w:rPr>
          <w:rFonts w:ascii="Segoe UI" w:hAnsi="Segoe UI" w:cs="Segoe UI"/>
          <w:sz w:val="36"/>
          <w:szCs w:val="36"/>
          <w:lang w:val="es-ES"/>
        </w:rPr>
        <w:t>Las asociaciones de PYMES digitales piden una cuota del 50% para las PYMES en el presupuesto de innovación digital de la UE</w:t>
      </w:r>
    </w:p>
    <w:p w14:paraId="32CCAB2C" w14:textId="4AC55394" w:rsidR="008D6352" w:rsidRPr="00EB37A1" w:rsidRDefault="008D6352" w:rsidP="008D6352">
      <w:pPr>
        <w:rPr>
          <w:rFonts w:ascii="Segoe UI" w:hAnsi="Segoe UI" w:cs="Segoe UI"/>
          <w:sz w:val="24"/>
          <w:szCs w:val="24"/>
          <w:lang w:val="es-ES"/>
        </w:rPr>
      </w:pPr>
    </w:p>
    <w:p w14:paraId="70CF7F83" w14:textId="46126CA1" w:rsidR="008D6352" w:rsidRPr="00EB37A1" w:rsidRDefault="003C2872" w:rsidP="00DE7074">
      <w:pPr>
        <w:spacing w:line="360" w:lineRule="auto"/>
        <w:jc w:val="both"/>
        <w:rPr>
          <w:rFonts w:ascii="Segoe UI" w:hAnsi="Segoe UI" w:cs="Segoe UI"/>
          <w:bCs/>
          <w:sz w:val="24"/>
          <w:szCs w:val="24"/>
          <w:lang w:val="es-ES"/>
        </w:rPr>
      </w:pPr>
      <w:r w:rsidRPr="003C2872">
        <w:rPr>
          <w:rFonts w:ascii="Segoe UI" w:hAnsi="Segoe UI" w:cs="Segoe UI"/>
          <w:bCs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701E8DED" wp14:editId="7D1830C5">
            <wp:simplePos x="0" y="0"/>
            <wp:positionH relativeFrom="margin">
              <wp:align>center</wp:align>
            </wp:positionH>
            <wp:positionV relativeFrom="paragraph">
              <wp:posOffset>349250</wp:posOffset>
            </wp:positionV>
            <wp:extent cx="5759450" cy="3914775"/>
            <wp:effectExtent l="0" t="0" r="0" b="9525"/>
            <wp:wrapTight wrapText="bothSides">
              <wp:wrapPolygon edited="0">
                <wp:start x="0" y="0"/>
                <wp:lineTo x="0" y="21547"/>
                <wp:lineTo x="21505" y="21547"/>
                <wp:lineTo x="21505" y="0"/>
                <wp:lineTo x="0" y="0"/>
              </wp:wrapPolygon>
            </wp:wrapTight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rogetto senza titolo (2)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37A1" w:rsidRPr="00EB37A1">
        <w:rPr>
          <w:lang w:val="es-ES"/>
        </w:rPr>
        <w:t xml:space="preserve"> </w:t>
      </w:r>
      <w:r w:rsidR="00EB37A1" w:rsidRPr="00EB37A1">
        <w:rPr>
          <w:rFonts w:ascii="Segoe UI" w:hAnsi="Segoe UI" w:cs="Segoe UI"/>
          <w:bCs/>
          <w:noProof/>
          <w:sz w:val="24"/>
          <w:szCs w:val="24"/>
          <w:lang w:val="es-ES"/>
        </w:rPr>
        <w:t>Los firmantes:</w:t>
      </w:r>
    </w:p>
    <w:p w14:paraId="5F8331DE" w14:textId="4EFAF20E" w:rsidR="008D4780" w:rsidRPr="00EB37A1" w:rsidRDefault="008D4780" w:rsidP="00DE7074">
      <w:pPr>
        <w:spacing w:line="360" w:lineRule="auto"/>
        <w:jc w:val="both"/>
        <w:rPr>
          <w:rFonts w:ascii="Segoe UI" w:hAnsi="Segoe UI" w:cs="Segoe UI"/>
          <w:bCs/>
          <w:sz w:val="24"/>
          <w:szCs w:val="24"/>
          <w:lang w:val="es-ES"/>
        </w:rPr>
      </w:pPr>
    </w:p>
    <w:p w14:paraId="0A4C2162" w14:textId="0FB62C02" w:rsidR="00781635" w:rsidRPr="00EB37A1" w:rsidRDefault="00781635" w:rsidP="00031C30">
      <w:pPr>
        <w:rPr>
          <w:rFonts w:ascii="Segoe UI" w:hAnsi="Segoe UI" w:cs="Segoe UI"/>
          <w:bCs/>
          <w:sz w:val="24"/>
          <w:szCs w:val="24"/>
          <w:lang w:val="es-ES"/>
        </w:rPr>
      </w:pPr>
    </w:p>
    <w:p w14:paraId="6D4FED3B" w14:textId="2D6FB410" w:rsidR="008D6352" w:rsidRPr="00EB37A1" w:rsidRDefault="00EB37A1" w:rsidP="008D6352">
      <w:pPr>
        <w:spacing w:line="360" w:lineRule="auto"/>
        <w:jc w:val="right"/>
        <w:rPr>
          <w:rFonts w:ascii="Segoe UI" w:hAnsi="Segoe UI" w:cs="Segoe UI"/>
          <w:bCs/>
          <w:sz w:val="24"/>
          <w:szCs w:val="24"/>
          <w:lang w:val="es-ES"/>
        </w:rPr>
      </w:pPr>
      <w:r w:rsidRPr="00EB37A1">
        <w:rPr>
          <w:rFonts w:ascii="Segoe UI" w:hAnsi="Segoe UI" w:cs="Segoe UI"/>
          <w:bCs/>
          <w:sz w:val="24"/>
          <w:szCs w:val="24"/>
          <w:lang w:val="es-ES"/>
        </w:rPr>
        <w:t>Bruselas, 24 de marzo de 2020</w:t>
      </w:r>
    </w:p>
    <w:p w14:paraId="21CC48B9" w14:textId="28759B56" w:rsidR="00EB37A1" w:rsidRDefault="00EB37A1" w:rsidP="7E53783E">
      <w:pPr>
        <w:spacing w:line="360" w:lineRule="auto"/>
        <w:jc w:val="both"/>
        <w:rPr>
          <w:rFonts w:ascii="Segoe UI" w:hAnsi="Segoe UI" w:cs="Segoe UI"/>
          <w:bCs/>
          <w:sz w:val="24"/>
          <w:szCs w:val="24"/>
          <w:lang w:val="es-ES"/>
        </w:rPr>
      </w:pPr>
      <w:r>
        <w:rPr>
          <w:rFonts w:ascii="Segoe UI" w:hAnsi="Segoe UI" w:cs="Segoe UI"/>
          <w:bCs/>
          <w:sz w:val="24"/>
          <w:szCs w:val="24"/>
          <w:lang w:val="es-ES"/>
        </w:rPr>
        <w:t>Estimado</w:t>
      </w:r>
      <w:r w:rsidRPr="00EB37A1">
        <w:rPr>
          <w:rFonts w:ascii="Segoe UI" w:hAnsi="Segoe UI" w:cs="Segoe UI"/>
          <w:bCs/>
          <w:sz w:val="24"/>
          <w:szCs w:val="24"/>
          <w:lang w:val="es-ES"/>
        </w:rPr>
        <w:t xml:space="preserve"> </w:t>
      </w:r>
      <w:proofErr w:type="gramStart"/>
      <w:r w:rsidRPr="00EB37A1">
        <w:rPr>
          <w:rFonts w:ascii="Segoe UI" w:hAnsi="Segoe UI" w:cs="Segoe UI"/>
          <w:bCs/>
          <w:sz w:val="24"/>
          <w:szCs w:val="24"/>
          <w:lang w:val="es-ES"/>
        </w:rPr>
        <w:t>Pres</w:t>
      </w:r>
      <w:bookmarkStart w:id="0" w:name="_GoBack"/>
      <w:bookmarkEnd w:id="0"/>
      <w:r w:rsidRPr="00EB37A1">
        <w:rPr>
          <w:rFonts w:ascii="Segoe UI" w:hAnsi="Segoe UI" w:cs="Segoe UI"/>
          <w:bCs/>
          <w:sz w:val="24"/>
          <w:szCs w:val="24"/>
          <w:lang w:val="es-ES"/>
        </w:rPr>
        <w:t>idente</w:t>
      </w:r>
      <w:proofErr w:type="gramEnd"/>
      <w:r w:rsidRPr="00EB37A1">
        <w:rPr>
          <w:rFonts w:ascii="Segoe UI" w:hAnsi="Segoe UI" w:cs="Segoe UI"/>
          <w:bCs/>
          <w:sz w:val="24"/>
          <w:szCs w:val="24"/>
          <w:lang w:val="es-ES"/>
        </w:rPr>
        <w:t xml:space="preserve"> Michel, </w:t>
      </w:r>
      <w:r>
        <w:rPr>
          <w:rFonts w:ascii="Segoe UI" w:hAnsi="Segoe UI" w:cs="Segoe UI"/>
          <w:bCs/>
          <w:sz w:val="24"/>
          <w:szCs w:val="24"/>
          <w:lang w:val="es-ES"/>
        </w:rPr>
        <w:t>estimados</w:t>
      </w:r>
      <w:r w:rsidRPr="00EB37A1">
        <w:rPr>
          <w:rFonts w:ascii="Segoe UI" w:hAnsi="Segoe UI" w:cs="Segoe UI"/>
          <w:bCs/>
          <w:sz w:val="24"/>
          <w:szCs w:val="24"/>
          <w:lang w:val="es-ES"/>
        </w:rPr>
        <w:t xml:space="preserve"> miembros del Consejo Europeo,</w:t>
      </w:r>
    </w:p>
    <w:p w14:paraId="35C53209" w14:textId="7EF7667E" w:rsidR="00EB37A1" w:rsidRDefault="00DF55B2" w:rsidP="7E53783E">
      <w:pPr>
        <w:spacing w:line="360" w:lineRule="auto"/>
        <w:jc w:val="both"/>
        <w:rPr>
          <w:rFonts w:ascii="Segoe UI" w:hAnsi="Segoe UI" w:cs="Segoe UI"/>
          <w:sz w:val="24"/>
          <w:szCs w:val="24"/>
          <w:lang w:val="es-ES"/>
        </w:rPr>
      </w:pPr>
      <w:r>
        <w:rPr>
          <w:rFonts w:ascii="Segoe UI" w:hAnsi="Segoe UI" w:cs="Segoe UI"/>
          <w:b/>
          <w:bCs/>
          <w:sz w:val="24"/>
          <w:szCs w:val="24"/>
          <w:lang w:val="es-ES"/>
        </w:rPr>
        <w:t>Dado que</w:t>
      </w:r>
      <w:r w:rsidR="00EB37A1" w:rsidRPr="00EB37A1">
        <w:rPr>
          <w:rFonts w:ascii="Segoe UI" w:hAnsi="Segoe UI" w:cs="Segoe UI"/>
          <w:b/>
          <w:bCs/>
          <w:sz w:val="24"/>
          <w:szCs w:val="24"/>
          <w:lang w:val="es-ES"/>
        </w:rPr>
        <w:t xml:space="preserve"> la crisis de COVID-19 está golpeando </w:t>
      </w:r>
      <w:r>
        <w:rPr>
          <w:rFonts w:ascii="Segoe UI" w:hAnsi="Segoe UI" w:cs="Segoe UI"/>
          <w:b/>
          <w:bCs/>
          <w:sz w:val="24"/>
          <w:szCs w:val="24"/>
          <w:lang w:val="es-ES"/>
        </w:rPr>
        <w:t xml:space="preserve">a </w:t>
      </w:r>
      <w:r w:rsidR="00EB37A1" w:rsidRPr="00EB37A1">
        <w:rPr>
          <w:rFonts w:ascii="Segoe UI" w:hAnsi="Segoe UI" w:cs="Segoe UI"/>
          <w:b/>
          <w:bCs/>
          <w:sz w:val="24"/>
          <w:szCs w:val="24"/>
          <w:lang w:val="es-ES"/>
        </w:rPr>
        <w:t xml:space="preserve">la economía </w:t>
      </w:r>
      <w:r>
        <w:rPr>
          <w:rFonts w:ascii="Segoe UI" w:hAnsi="Segoe UI" w:cs="Segoe UI"/>
          <w:b/>
          <w:bCs/>
          <w:sz w:val="24"/>
          <w:szCs w:val="24"/>
          <w:lang w:val="es-ES"/>
        </w:rPr>
        <w:t>europea</w:t>
      </w:r>
      <w:r w:rsidR="00EB37A1" w:rsidRPr="00EB37A1">
        <w:rPr>
          <w:rFonts w:ascii="Segoe UI" w:hAnsi="Segoe UI" w:cs="Segoe UI"/>
          <w:b/>
          <w:bCs/>
          <w:sz w:val="24"/>
          <w:szCs w:val="24"/>
          <w:lang w:val="es-ES"/>
        </w:rPr>
        <w:t>, las PYMES sufrirán</w:t>
      </w:r>
      <w:r>
        <w:rPr>
          <w:rFonts w:ascii="Segoe UI" w:hAnsi="Segoe UI" w:cs="Segoe UI"/>
          <w:b/>
          <w:bCs/>
          <w:sz w:val="24"/>
          <w:szCs w:val="24"/>
          <w:lang w:val="es-ES"/>
        </w:rPr>
        <w:t xml:space="preserve"> sus efectos</w:t>
      </w:r>
      <w:r w:rsidR="00EB37A1" w:rsidRPr="00EB37A1">
        <w:rPr>
          <w:rFonts w:ascii="Segoe UI" w:hAnsi="Segoe UI" w:cs="Segoe UI"/>
          <w:b/>
          <w:bCs/>
          <w:sz w:val="24"/>
          <w:szCs w:val="24"/>
          <w:lang w:val="es-ES"/>
        </w:rPr>
        <w:t xml:space="preserve"> con especial dureza</w:t>
      </w:r>
      <w:r w:rsidR="00EB37A1" w:rsidRPr="00EB37A1">
        <w:rPr>
          <w:rFonts w:ascii="Segoe UI" w:hAnsi="Segoe UI" w:cs="Segoe UI"/>
          <w:sz w:val="24"/>
          <w:szCs w:val="24"/>
          <w:lang w:val="es-ES"/>
        </w:rPr>
        <w:t xml:space="preserve">. Siempre </w:t>
      </w:r>
      <w:r>
        <w:rPr>
          <w:rFonts w:ascii="Segoe UI" w:hAnsi="Segoe UI" w:cs="Segoe UI"/>
          <w:sz w:val="24"/>
          <w:szCs w:val="24"/>
          <w:lang w:val="es-ES"/>
        </w:rPr>
        <w:t>se habla</w:t>
      </w:r>
      <w:r w:rsidR="00EB37A1" w:rsidRPr="00EB37A1">
        <w:rPr>
          <w:rFonts w:ascii="Segoe UI" w:hAnsi="Segoe UI" w:cs="Segoe UI"/>
          <w:sz w:val="24"/>
          <w:szCs w:val="24"/>
          <w:lang w:val="es-ES"/>
        </w:rPr>
        <w:t xml:space="preserve"> de "la economía", es importante destacar que el 99% de las empresas son PYMES. Aunque las PYMES son en gran medida tradicionales y no digitales, muchas pequeñas y medianas empresas, startups y unicornios europeos crean nuevas tecnologías e impulsan la transformación digital de otros sectores. Las PYMES digitales, los "campeones ocultos", son los facilitadores de la transformación digital de otros sectores y la capa base del futuro digital de Europa.</w:t>
      </w:r>
    </w:p>
    <w:p w14:paraId="43210A31" w14:textId="0873D938" w:rsidR="00EB37A1" w:rsidRPr="00396D2E" w:rsidRDefault="00396D2E" w:rsidP="7E53783E">
      <w:pPr>
        <w:spacing w:line="360" w:lineRule="auto"/>
        <w:jc w:val="both"/>
        <w:rPr>
          <w:rFonts w:ascii="Segoe UI" w:hAnsi="Segoe UI" w:cs="Segoe UI"/>
          <w:sz w:val="24"/>
          <w:szCs w:val="24"/>
          <w:lang w:val="es-ES"/>
        </w:rPr>
      </w:pPr>
      <w:r w:rsidRPr="00396D2E">
        <w:rPr>
          <w:rFonts w:ascii="Segoe UI" w:hAnsi="Segoe UI" w:cs="Segoe UI"/>
          <w:sz w:val="24"/>
          <w:szCs w:val="24"/>
          <w:lang w:val="es-ES"/>
        </w:rPr>
        <w:t xml:space="preserve">Sin embargo, incluso antes de la actual pandemia, estas PYMES </w:t>
      </w:r>
      <w:r w:rsidR="00DF55B2">
        <w:rPr>
          <w:rFonts w:ascii="Segoe UI" w:hAnsi="Segoe UI" w:cs="Segoe UI"/>
          <w:sz w:val="24"/>
          <w:szCs w:val="24"/>
          <w:lang w:val="es-ES"/>
        </w:rPr>
        <w:t xml:space="preserve">innovadoras </w:t>
      </w:r>
      <w:r w:rsidRPr="00396D2E">
        <w:rPr>
          <w:rFonts w:ascii="Segoe UI" w:hAnsi="Segoe UI" w:cs="Segoe UI"/>
          <w:sz w:val="24"/>
          <w:szCs w:val="24"/>
          <w:lang w:val="es-ES"/>
        </w:rPr>
        <w:t xml:space="preserve">se enfrentaban a graves problemas: La falta de financiación para la investigación y la innovación, las </w:t>
      </w:r>
      <w:r w:rsidR="00DF55B2">
        <w:rPr>
          <w:rFonts w:ascii="Segoe UI" w:hAnsi="Segoe UI" w:cs="Segoe UI"/>
          <w:sz w:val="24"/>
          <w:szCs w:val="24"/>
          <w:lang w:val="es-ES"/>
        </w:rPr>
        <w:t>normativas</w:t>
      </w:r>
      <w:r w:rsidRPr="00396D2E">
        <w:rPr>
          <w:rFonts w:ascii="Segoe UI" w:hAnsi="Segoe UI" w:cs="Segoe UI"/>
          <w:sz w:val="24"/>
          <w:szCs w:val="24"/>
          <w:lang w:val="es-ES"/>
        </w:rPr>
        <w:t xml:space="preserve"> asfixiantes y la grave escasez de trabajadores cualificados están paralizando la capacidad de innovación y el crecimiento de nuestras PYMES. Además, nuestras PYMES compiten por la financiación de la UE con otros beneficiarios, en particular las grandes empresas, las universidades y los organismos de investigación. </w:t>
      </w:r>
      <w:r w:rsidRPr="00396D2E">
        <w:rPr>
          <w:rFonts w:ascii="Segoe UI" w:hAnsi="Segoe UI" w:cs="Segoe UI"/>
          <w:b/>
          <w:bCs/>
          <w:sz w:val="24"/>
          <w:szCs w:val="24"/>
          <w:lang w:val="es-ES"/>
        </w:rPr>
        <w:t>Las PYMES reciben sólo alrededor del 20% del presupuesto de investigación e innovación de la UE, mientras que hasta el 80% se destina a grandes empresas, universidades, instituciones de investigación, organismos públicos y otros</w:t>
      </w:r>
      <w:r w:rsidRPr="00396D2E">
        <w:rPr>
          <w:rFonts w:ascii="Segoe UI" w:hAnsi="Segoe UI" w:cs="Segoe UI"/>
          <w:sz w:val="24"/>
          <w:szCs w:val="24"/>
          <w:lang w:val="es-ES"/>
        </w:rPr>
        <w:t xml:space="preserve">. Esto no refleja el peso de las PYMES en nuestra economía y su contribución a la innovación digital </w:t>
      </w:r>
      <w:r w:rsidR="00DF55B2">
        <w:rPr>
          <w:rFonts w:ascii="Segoe UI" w:hAnsi="Segoe UI" w:cs="Segoe UI"/>
          <w:sz w:val="24"/>
          <w:szCs w:val="24"/>
          <w:lang w:val="es-ES"/>
        </w:rPr>
        <w:t>europea</w:t>
      </w:r>
      <w:r w:rsidRPr="00396D2E">
        <w:rPr>
          <w:rFonts w:ascii="Segoe UI" w:hAnsi="Segoe UI" w:cs="Segoe UI"/>
          <w:sz w:val="24"/>
          <w:szCs w:val="24"/>
          <w:lang w:val="es-ES"/>
        </w:rPr>
        <w:t>.</w:t>
      </w:r>
    </w:p>
    <w:p w14:paraId="01531DE6" w14:textId="78AF9483" w:rsidR="00EB37A1" w:rsidRDefault="00396D2E" w:rsidP="567F8841">
      <w:pPr>
        <w:spacing w:line="360" w:lineRule="auto"/>
        <w:jc w:val="both"/>
        <w:rPr>
          <w:rFonts w:ascii="Segoe UI" w:hAnsi="Segoe UI" w:cs="Segoe UI"/>
          <w:sz w:val="24"/>
          <w:szCs w:val="24"/>
          <w:lang w:val="es-ES"/>
        </w:rPr>
      </w:pPr>
      <w:r w:rsidRPr="00396D2E">
        <w:rPr>
          <w:rFonts w:ascii="Segoe UI" w:hAnsi="Segoe UI" w:cs="Segoe UI"/>
          <w:b/>
          <w:bCs/>
          <w:sz w:val="24"/>
          <w:szCs w:val="24"/>
          <w:lang w:val="es-ES"/>
        </w:rPr>
        <w:lastRenderedPageBreak/>
        <w:t xml:space="preserve">Es en esta época de crisis </w:t>
      </w:r>
      <w:r w:rsidR="00A555E2">
        <w:rPr>
          <w:rFonts w:ascii="Segoe UI" w:hAnsi="Segoe UI" w:cs="Segoe UI"/>
          <w:b/>
          <w:bCs/>
          <w:sz w:val="24"/>
          <w:szCs w:val="24"/>
          <w:lang w:val="es-ES"/>
        </w:rPr>
        <w:t>cuando</w:t>
      </w:r>
      <w:r w:rsidRPr="00396D2E">
        <w:rPr>
          <w:rFonts w:ascii="Segoe UI" w:hAnsi="Segoe UI" w:cs="Segoe UI"/>
          <w:b/>
          <w:bCs/>
          <w:sz w:val="24"/>
          <w:szCs w:val="24"/>
          <w:lang w:val="es-ES"/>
        </w:rPr>
        <w:t xml:space="preserve"> Europa necesita </w:t>
      </w:r>
      <w:r w:rsidR="001D001C">
        <w:rPr>
          <w:rFonts w:ascii="Segoe UI" w:hAnsi="Segoe UI" w:cs="Segoe UI"/>
          <w:b/>
          <w:bCs/>
          <w:sz w:val="24"/>
          <w:szCs w:val="24"/>
          <w:lang w:val="es-ES"/>
        </w:rPr>
        <w:t xml:space="preserve">de </w:t>
      </w:r>
      <w:r w:rsidRPr="00396D2E">
        <w:rPr>
          <w:rFonts w:ascii="Segoe UI" w:hAnsi="Segoe UI" w:cs="Segoe UI"/>
          <w:b/>
          <w:bCs/>
          <w:sz w:val="24"/>
          <w:szCs w:val="24"/>
          <w:lang w:val="es-ES"/>
        </w:rPr>
        <w:t>su fuerte liderazgo</w:t>
      </w:r>
      <w:r w:rsidRPr="00396D2E">
        <w:rPr>
          <w:rFonts w:ascii="Segoe UI" w:hAnsi="Segoe UI" w:cs="Segoe UI"/>
          <w:sz w:val="24"/>
          <w:szCs w:val="24"/>
          <w:lang w:val="es-ES"/>
        </w:rPr>
        <w:t xml:space="preserve">. Las decisiones </w:t>
      </w:r>
      <w:r w:rsidR="00A555E2">
        <w:rPr>
          <w:rFonts w:ascii="Segoe UI" w:hAnsi="Segoe UI" w:cs="Segoe UI"/>
          <w:sz w:val="24"/>
          <w:szCs w:val="24"/>
          <w:lang w:val="es-ES"/>
        </w:rPr>
        <w:t>con visión de futuro</w:t>
      </w:r>
      <w:r w:rsidRPr="00396D2E">
        <w:rPr>
          <w:rFonts w:ascii="Segoe UI" w:hAnsi="Segoe UI" w:cs="Segoe UI"/>
          <w:sz w:val="24"/>
          <w:szCs w:val="24"/>
          <w:lang w:val="es-ES"/>
        </w:rPr>
        <w:t xml:space="preserve"> nos permitirán salir de </w:t>
      </w:r>
      <w:proofErr w:type="gramStart"/>
      <w:r w:rsidRPr="00396D2E">
        <w:rPr>
          <w:rFonts w:ascii="Segoe UI" w:hAnsi="Segoe UI" w:cs="Segoe UI"/>
          <w:sz w:val="24"/>
          <w:szCs w:val="24"/>
          <w:lang w:val="es-ES"/>
        </w:rPr>
        <w:t>esta crisis más fuertes</w:t>
      </w:r>
      <w:proofErr w:type="gramEnd"/>
      <w:r w:rsidRPr="00396D2E">
        <w:rPr>
          <w:rFonts w:ascii="Segoe UI" w:hAnsi="Segoe UI" w:cs="Segoe UI"/>
          <w:sz w:val="24"/>
          <w:szCs w:val="24"/>
          <w:lang w:val="es-ES"/>
        </w:rPr>
        <w:t xml:space="preserve"> de lo que entramos. Además de mejorar nuestra capacidad de respuesta ante la pandemia y estabilizar la economía, esta crisis podría ser una oportunidad para vigorizar la transformación digital </w:t>
      </w:r>
      <w:r w:rsidR="00A555E2">
        <w:rPr>
          <w:rFonts w:ascii="Segoe UI" w:hAnsi="Segoe UI" w:cs="Segoe UI"/>
          <w:sz w:val="24"/>
          <w:szCs w:val="24"/>
          <w:lang w:val="es-ES"/>
        </w:rPr>
        <w:t>europea</w:t>
      </w:r>
      <w:r w:rsidRPr="00396D2E">
        <w:rPr>
          <w:rFonts w:ascii="Segoe UI" w:hAnsi="Segoe UI" w:cs="Segoe UI"/>
          <w:sz w:val="24"/>
          <w:szCs w:val="24"/>
          <w:lang w:val="es-ES"/>
        </w:rPr>
        <w:t>.</w:t>
      </w:r>
    </w:p>
    <w:p w14:paraId="059C4451" w14:textId="577BBF16" w:rsidR="00EB37A1" w:rsidRPr="00396D2E" w:rsidRDefault="00396D2E" w:rsidP="00396D2E">
      <w:pPr>
        <w:spacing w:line="360" w:lineRule="auto"/>
        <w:jc w:val="both"/>
        <w:rPr>
          <w:rFonts w:ascii="Segoe UI" w:hAnsi="Segoe UI" w:cs="Segoe UI"/>
          <w:b/>
          <w:bCs/>
          <w:sz w:val="24"/>
          <w:szCs w:val="24"/>
          <w:lang w:val="es-ES"/>
        </w:rPr>
      </w:pPr>
      <w:r w:rsidRPr="00396D2E">
        <w:rPr>
          <w:rFonts w:ascii="Segoe UI" w:hAnsi="Segoe UI" w:cs="Segoe UI"/>
          <w:b/>
          <w:bCs/>
          <w:sz w:val="24"/>
          <w:szCs w:val="24"/>
          <w:lang w:val="es-ES"/>
        </w:rPr>
        <w:t xml:space="preserve">El nuevo Marco Financiero Plurianual es una oportunidad para corregir los desequilibrios anteriores y aprovechar el poder económico de los estados miembros para </w:t>
      </w:r>
      <w:r w:rsidR="00A555E2">
        <w:rPr>
          <w:rFonts w:ascii="Segoe UI" w:hAnsi="Segoe UI" w:cs="Segoe UI"/>
          <w:b/>
          <w:bCs/>
          <w:sz w:val="24"/>
          <w:szCs w:val="24"/>
          <w:lang w:val="es-ES"/>
        </w:rPr>
        <w:t>establecer unas condiciones</w:t>
      </w:r>
      <w:r w:rsidR="00240E11">
        <w:rPr>
          <w:rFonts w:ascii="Segoe UI" w:hAnsi="Segoe UI" w:cs="Segoe UI"/>
          <w:b/>
          <w:bCs/>
          <w:sz w:val="24"/>
          <w:szCs w:val="24"/>
          <w:lang w:val="es-ES"/>
        </w:rPr>
        <w:t xml:space="preserve"> justas para</w:t>
      </w:r>
      <w:r w:rsidRPr="00396D2E">
        <w:rPr>
          <w:rFonts w:ascii="Segoe UI" w:hAnsi="Segoe UI" w:cs="Segoe UI"/>
          <w:b/>
          <w:bCs/>
          <w:sz w:val="24"/>
          <w:szCs w:val="24"/>
          <w:lang w:val="es-ES"/>
        </w:rPr>
        <w:t xml:space="preserve"> las PYMES europeas.</w:t>
      </w:r>
    </w:p>
    <w:p w14:paraId="2368E267" w14:textId="471F0AAD" w:rsidR="00EB37A1" w:rsidRPr="00396D2E" w:rsidRDefault="00396D2E" w:rsidP="008D6352">
      <w:pPr>
        <w:spacing w:line="360" w:lineRule="auto"/>
        <w:jc w:val="both"/>
        <w:rPr>
          <w:rFonts w:ascii="Segoe UI" w:hAnsi="Segoe UI" w:cs="Segoe UI"/>
          <w:bCs/>
          <w:sz w:val="24"/>
          <w:szCs w:val="24"/>
          <w:lang w:val="es-ES"/>
        </w:rPr>
      </w:pPr>
      <w:r w:rsidRPr="00396D2E">
        <w:rPr>
          <w:rFonts w:ascii="Segoe UI" w:hAnsi="Segoe UI" w:cs="Segoe UI"/>
          <w:bCs/>
          <w:sz w:val="24"/>
          <w:szCs w:val="24"/>
          <w:lang w:val="es-ES"/>
        </w:rPr>
        <w:t xml:space="preserve">Los días 26 y 27 de marzo, usted discutirá la política digital </w:t>
      </w:r>
      <w:r w:rsidR="00A555E2">
        <w:rPr>
          <w:rFonts w:ascii="Segoe UI" w:hAnsi="Segoe UI" w:cs="Segoe UI"/>
          <w:bCs/>
          <w:sz w:val="24"/>
          <w:szCs w:val="24"/>
          <w:lang w:val="es-ES"/>
        </w:rPr>
        <w:t>europea</w:t>
      </w:r>
      <w:r w:rsidRPr="00396D2E">
        <w:rPr>
          <w:rFonts w:ascii="Segoe UI" w:hAnsi="Segoe UI" w:cs="Segoe UI"/>
          <w:bCs/>
          <w:sz w:val="24"/>
          <w:szCs w:val="24"/>
          <w:lang w:val="es-ES"/>
        </w:rPr>
        <w:t xml:space="preserve"> en la </w:t>
      </w:r>
      <w:r w:rsidR="00A555E2">
        <w:rPr>
          <w:rFonts w:ascii="Segoe UI" w:hAnsi="Segoe UI" w:cs="Segoe UI"/>
          <w:bCs/>
          <w:sz w:val="24"/>
          <w:szCs w:val="24"/>
          <w:lang w:val="es-ES"/>
        </w:rPr>
        <w:t>siguiente</w:t>
      </w:r>
      <w:r w:rsidRPr="00396D2E">
        <w:rPr>
          <w:rFonts w:ascii="Segoe UI" w:hAnsi="Segoe UI" w:cs="Segoe UI"/>
          <w:bCs/>
          <w:sz w:val="24"/>
          <w:szCs w:val="24"/>
          <w:lang w:val="es-ES"/>
        </w:rPr>
        <w:t xml:space="preserve"> cumbre europea en Bruselas. Como asociaciones europeas de pequeñas y medianas empresas, </w:t>
      </w:r>
      <w:r w:rsidRPr="00396D2E">
        <w:rPr>
          <w:rFonts w:ascii="Segoe UI" w:hAnsi="Segoe UI" w:cs="Segoe UI"/>
          <w:b/>
          <w:sz w:val="24"/>
          <w:szCs w:val="24"/>
          <w:lang w:val="es-ES"/>
        </w:rPr>
        <w:t xml:space="preserve">hacemos un llamamiento al Consejo Europeo para que garantice que el 50% de toda la financiación para la innovación digital en el nuevo </w:t>
      </w:r>
      <w:r w:rsidR="00A555E2" w:rsidRPr="00A555E2">
        <w:rPr>
          <w:rFonts w:ascii="Segoe UI" w:hAnsi="Segoe UI" w:cs="Segoe UI"/>
          <w:b/>
          <w:sz w:val="24"/>
          <w:szCs w:val="24"/>
          <w:lang w:val="es-ES"/>
        </w:rPr>
        <w:t>Marco Financiero Plurianual</w:t>
      </w:r>
      <w:r w:rsidRPr="00396D2E">
        <w:rPr>
          <w:rFonts w:ascii="Segoe UI" w:hAnsi="Segoe UI" w:cs="Segoe UI"/>
          <w:b/>
          <w:sz w:val="24"/>
          <w:szCs w:val="24"/>
          <w:lang w:val="es-ES"/>
        </w:rPr>
        <w:t xml:space="preserve"> </w:t>
      </w:r>
      <w:r w:rsidR="00240E11">
        <w:rPr>
          <w:rFonts w:ascii="Segoe UI" w:hAnsi="Segoe UI" w:cs="Segoe UI"/>
          <w:b/>
          <w:sz w:val="24"/>
          <w:szCs w:val="24"/>
          <w:lang w:val="es-ES"/>
        </w:rPr>
        <w:t>sea destinada</w:t>
      </w:r>
      <w:r w:rsidRPr="00396D2E">
        <w:rPr>
          <w:rFonts w:ascii="Segoe UI" w:hAnsi="Segoe UI" w:cs="Segoe UI"/>
          <w:b/>
          <w:sz w:val="24"/>
          <w:szCs w:val="24"/>
          <w:lang w:val="es-ES"/>
        </w:rPr>
        <w:t xml:space="preserve"> a las PYMES</w:t>
      </w:r>
      <w:r w:rsidRPr="00396D2E">
        <w:rPr>
          <w:rFonts w:ascii="Segoe UI" w:hAnsi="Segoe UI" w:cs="Segoe UI"/>
          <w:bCs/>
          <w:sz w:val="24"/>
          <w:szCs w:val="24"/>
          <w:lang w:val="es-ES"/>
        </w:rPr>
        <w:t>.</w:t>
      </w:r>
    </w:p>
    <w:p w14:paraId="0121AFC2" w14:textId="066778CF" w:rsidR="00EB37A1" w:rsidRDefault="00396D2E" w:rsidP="008D6352">
      <w:pPr>
        <w:spacing w:line="360" w:lineRule="auto"/>
        <w:jc w:val="both"/>
        <w:rPr>
          <w:rFonts w:ascii="Segoe UI" w:hAnsi="Segoe UI" w:cs="Segoe UI"/>
          <w:bCs/>
          <w:sz w:val="24"/>
          <w:szCs w:val="24"/>
          <w:lang w:val="es-ES"/>
        </w:rPr>
      </w:pPr>
      <w:r w:rsidRPr="00396D2E">
        <w:rPr>
          <w:rFonts w:ascii="Segoe UI" w:hAnsi="Segoe UI" w:cs="Segoe UI"/>
          <w:bCs/>
          <w:sz w:val="24"/>
          <w:szCs w:val="24"/>
          <w:lang w:val="es-ES"/>
        </w:rPr>
        <w:t>Veamos los hechos para entender por qué este paso es tan necesario:</w:t>
      </w:r>
    </w:p>
    <w:p w14:paraId="6822C038" w14:textId="0CE96338" w:rsidR="00EB37A1" w:rsidRPr="00396D2E" w:rsidRDefault="00396D2E" w:rsidP="008D6352">
      <w:pPr>
        <w:numPr>
          <w:ilvl w:val="0"/>
          <w:numId w:val="1"/>
        </w:numPr>
        <w:spacing w:line="360" w:lineRule="auto"/>
        <w:jc w:val="both"/>
        <w:rPr>
          <w:rFonts w:ascii="Segoe UI" w:hAnsi="Segoe UI" w:cs="Segoe UI"/>
          <w:bCs/>
          <w:sz w:val="24"/>
          <w:szCs w:val="24"/>
          <w:lang w:val="es-ES"/>
        </w:rPr>
      </w:pPr>
      <w:r w:rsidRPr="00396D2E">
        <w:rPr>
          <w:rFonts w:ascii="Segoe UI" w:hAnsi="Segoe UI" w:cs="Segoe UI"/>
          <w:b/>
          <w:sz w:val="24"/>
          <w:szCs w:val="24"/>
          <w:lang w:val="es-ES"/>
        </w:rPr>
        <w:t>Las PYMES no tienen suficientes recursos para invertir en Investigación e Innovación</w:t>
      </w:r>
      <w:r w:rsidRPr="00396D2E">
        <w:rPr>
          <w:rFonts w:ascii="Segoe UI" w:hAnsi="Segoe UI" w:cs="Segoe UI"/>
          <w:bCs/>
          <w:sz w:val="24"/>
          <w:szCs w:val="24"/>
          <w:lang w:val="es-ES"/>
        </w:rPr>
        <w:t xml:space="preserve">. En los programas de innovación financiados por la UE, las PYMES sólo representan alrededor del 20% de los presupuestos. Esto significa que más del 80% del ya escaso presupuesto de la UE para la innovación y la transformación digital se destina a grandes empresas, a menudo multinacionales, o a otros organismos como, por ejemplo, universidades y organizaciones de investigación. Esto a pesar de que estos actores no aportan tanta innovación al mercado como las PYMES. En otras palabras, los que ya disponen de abundantes recursos y subvenciones </w:t>
      </w:r>
      <w:r w:rsidRPr="00396D2E">
        <w:rPr>
          <w:rFonts w:ascii="Segoe UI" w:hAnsi="Segoe UI" w:cs="Segoe UI"/>
          <w:bCs/>
          <w:sz w:val="24"/>
          <w:szCs w:val="24"/>
          <w:lang w:val="es-ES"/>
        </w:rPr>
        <w:lastRenderedPageBreak/>
        <w:t>públicas reciben aún más de la UE mientras que la gran mayoría de las empresas se quedan con las migajas</w:t>
      </w:r>
      <w:r w:rsidR="00240E11">
        <w:rPr>
          <w:rFonts w:ascii="Segoe UI" w:hAnsi="Segoe UI" w:cs="Segoe UI"/>
          <w:bCs/>
          <w:sz w:val="24"/>
          <w:szCs w:val="24"/>
          <w:lang w:val="es-ES"/>
        </w:rPr>
        <w:t>.</w:t>
      </w:r>
    </w:p>
    <w:p w14:paraId="4824336A" w14:textId="28AE0E89" w:rsidR="00EB37A1" w:rsidRPr="00396D2E" w:rsidRDefault="00396D2E" w:rsidP="008D6352">
      <w:pPr>
        <w:numPr>
          <w:ilvl w:val="0"/>
          <w:numId w:val="1"/>
        </w:numPr>
        <w:spacing w:line="360" w:lineRule="auto"/>
        <w:jc w:val="both"/>
        <w:rPr>
          <w:rFonts w:ascii="Segoe UI" w:hAnsi="Segoe UI" w:cs="Segoe UI"/>
          <w:bCs/>
          <w:sz w:val="24"/>
          <w:szCs w:val="24"/>
          <w:lang w:val="es-ES"/>
        </w:rPr>
      </w:pPr>
      <w:r w:rsidRPr="00396D2E">
        <w:rPr>
          <w:rFonts w:ascii="Segoe UI" w:hAnsi="Segoe UI" w:cs="Segoe UI"/>
          <w:b/>
          <w:sz w:val="24"/>
          <w:szCs w:val="24"/>
          <w:lang w:val="es-ES"/>
        </w:rPr>
        <w:t xml:space="preserve">Las PYMES sufren una grave falta de </w:t>
      </w:r>
      <w:r w:rsidR="00240E11">
        <w:rPr>
          <w:rFonts w:ascii="Segoe UI" w:hAnsi="Segoe UI" w:cs="Segoe UI"/>
          <w:b/>
          <w:sz w:val="24"/>
          <w:szCs w:val="24"/>
          <w:lang w:val="es-ES"/>
        </w:rPr>
        <w:t>habilidades</w:t>
      </w:r>
      <w:r w:rsidRPr="00396D2E">
        <w:rPr>
          <w:rFonts w:ascii="Segoe UI" w:hAnsi="Segoe UI" w:cs="Segoe UI"/>
          <w:b/>
          <w:sz w:val="24"/>
          <w:szCs w:val="24"/>
          <w:lang w:val="es-ES"/>
        </w:rPr>
        <w:t xml:space="preserve"> digitales</w:t>
      </w:r>
      <w:r w:rsidRPr="00396D2E">
        <w:rPr>
          <w:rFonts w:ascii="Segoe UI" w:hAnsi="Segoe UI" w:cs="Segoe UI"/>
          <w:bCs/>
          <w:sz w:val="24"/>
          <w:szCs w:val="24"/>
          <w:lang w:val="es-ES"/>
        </w:rPr>
        <w:t xml:space="preserve">. La brecha de </w:t>
      </w:r>
      <w:r w:rsidR="00247BCC">
        <w:rPr>
          <w:rFonts w:ascii="Segoe UI" w:hAnsi="Segoe UI" w:cs="Segoe UI"/>
          <w:bCs/>
          <w:sz w:val="24"/>
          <w:szCs w:val="24"/>
          <w:lang w:val="es-ES"/>
        </w:rPr>
        <w:t>personal</w:t>
      </w:r>
      <w:r w:rsidR="005B70FB">
        <w:rPr>
          <w:rFonts w:ascii="Segoe UI" w:hAnsi="Segoe UI" w:cs="Segoe UI"/>
          <w:bCs/>
          <w:sz w:val="24"/>
          <w:szCs w:val="24"/>
          <w:lang w:val="es-ES"/>
        </w:rPr>
        <w:t xml:space="preserve"> con </w:t>
      </w:r>
      <w:r w:rsidRPr="00396D2E">
        <w:rPr>
          <w:rFonts w:ascii="Segoe UI" w:hAnsi="Segoe UI" w:cs="Segoe UI"/>
          <w:bCs/>
          <w:sz w:val="24"/>
          <w:szCs w:val="24"/>
          <w:lang w:val="es-ES"/>
        </w:rPr>
        <w:t xml:space="preserve">habilidades digitales actualmente asciende a </w:t>
      </w:r>
      <w:r w:rsidR="005B70FB">
        <w:rPr>
          <w:rFonts w:ascii="Segoe UI" w:hAnsi="Segoe UI" w:cs="Segoe UI"/>
          <w:bCs/>
          <w:sz w:val="24"/>
          <w:szCs w:val="24"/>
          <w:lang w:val="es-ES"/>
        </w:rPr>
        <w:t xml:space="preserve">un </w:t>
      </w:r>
      <w:r w:rsidR="00247BCC">
        <w:rPr>
          <w:rFonts w:ascii="Segoe UI" w:hAnsi="Segoe UI" w:cs="Segoe UI"/>
          <w:bCs/>
          <w:sz w:val="24"/>
          <w:szCs w:val="24"/>
          <w:lang w:val="es-ES"/>
        </w:rPr>
        <w:t>millón</w:t>
      </w:r>
      <w:r w:rsidRPr="00396D2E">
        <w:rPr>
          <w:rFonts w:ascii="Segoe UI" w:hAnsi="Segoe UI" w:cs="Segoe UI"/>
          <w:bCs/>
          <w:sz w:val="24"/>
          <w:szCs w:val="24"/>
          <w:lang w:val="es-ES"/>
        </w:rPr>
        <w:t xml:space="preserve"> de trabajadores. Además de ser muy difícil</w:t>
      </w:r>
      <w:r w:rsidR="005B70FB">
        <w:rPr>
          <w:rFonts w:ascii="Segoe UI" w:hAnsi="Segoe UI" w:cs="Segoe UI"/>
          <w:bCs/>
          <w:sz w:val="24"/>
          <w:szCs w:val="24"/>
          <w:lang w:val="es-ES"/>
        </w:rPr>
        <w:t>es</w:t>
      </w:r>
      <w:r w:rsidRPr="00396D2E">
        <w:rPr>
          <w:rFonts w:ascii="Segoe UI" w:hAnsi="Segoe UI" w:cs="Segoe UI"/>
          <w:bCs/>
          <w:sz w:val="24"/>
          <w:szCs w:val="24"/>
          <w:lang w:val="es-ES"/>
        </w:rPr>
        <w:t xml:space="preserve"> de encontrar, los especialistas </w:t>
      </w:r>
      <w:r w:rsidR="005B70FB">
        <w:rPr>
          <w:rFonts w:ascii="Segoe UI" w:hAnsi="Segoe UI" w:cs="Segoe UI"/>
          <w:bCs/>
          <w:sz w:val="24"/>
          <w:szCs w:val="24"/>
          <w:lang w:val="es-ES"/>
        </w:rPr>
        <w:t>TIC</w:t>
      </w:r>
      <w:r w:rsidRPr="00396D2E">
        <w:rPr>
          <w:rFonts w:ascii="Segoe UI" w:hAnsi="Segoe UI" w:cs="Segoe UI"/>
          <w:bCs/>
          <w:sz w:val="24"/>
          <w:szCs w:val="24"/>
          <w:lang w:val="es-ES"/>
        </w:rPr>
        <w:t xml:space="preserve"> con talento a menudo</w:t>
      </w:r>
      <w:r w:rsidR="00247BCC">
        <w:rPr>
          <w:rFonts w:ascii="Segoe UI" w:hAnsi="Segoe UI" w:cs="Segoe UI"/>
          <w:bCs/>
          <w:sz w:val="24"/>
          <w:szCs w:val="24"/>
          <w:lang w:val="es-ES"/>
        </w:rPr>
        <w:t xml:space="preserve"> no</w:t>
      </w:r>
      <w:r w:rsidRPr="00396D2E">
        <w:rPr>
          <w:rFonts w:ascii="Segoe UI" w:hAnsi="Segoe UI" w:cs="Segoe UI"/>
          <w:bCs/>
          <w:sz w:val="24"/>
          <w:szCs w:val="24"/>
          <w:lang w:val="es-ES"/>
        </w:rPr>
        <w:t xml:space="preserve"> </w:t>
      </w:r>
      <w:r w:rsidR="005B70FB">
        <w:rPr>
          <w:rFonts w:ascii="Segoe UI" w:hAnsi="Segoe UI" w:cs="Segoe UI"/>
          <w:bCs/>
          <w:sz w:val="24"/>
          <w:szCs w:val="24"/>
          <w:lang w:val="es-ES"/>
        </w:rPr>
        <w:t>suelen permanecer en las PYMES durante mu</w:t>
      </w:r>
      <w:r w:rsidR="00247BCC">
        <w:rPr>
          <w:rFonts w:ascii="Segoe UI" w:hAnsi="Segoe UI" w:cs="Segoe UI"/>
          <w:bCs/>
          <w:sz w:val="24"/>
          <w:szCs w:val="24"/>
          <w:lang w:val="es-ES"/>
        </w:rPr>
        <w:t>cho tiempo</w:t>
      </w:r>
      <w:r w:rsidRPr="00396D2E">
        <w:rPr>
          <w:rFonts w:ascii="Segoe UI" w:hAnsi="Segoe UI" w:cs="Segoe UI"/>
          <w:bCs/>
          <w:sz w:val="24"/>
          <w:szCs w:val="24"/>
          <w:lang w:val="es-ES"/>
        </w:rPr>
        <w:t xml:space="preserve">. No sólo </w:t>
      </w:r>
      <w:r w:rsidR="005B70FB">
        <w:rPr>
          <w:rFonts w:ascii="Segoe UI" w:hAnsi="Segoe UI" w:cs="Segoe UI"/>
          <w:bCs/>
          <w:sz w:val="24"/>
          <w:szCs w:val="24"/>
          <w:lang w:val="es-ES"/>
        </w:rPr>
        <w:t>son atraídos por</w:t>
      </w:r>
      <w:r w:rsidRPr="00396D2E">
        <w:rPr>
          <w:rFonts w:ascii="Segoe UI" w:hAnsi="Segoe UI" w:cs="Segoe UI"/>
          <w:bCs/>
          <w:sz w:val="24"/>
          <w:szCs w:val="24"/>
          <w:lang w:val="es-ES"/>
        </w:rPr>
        <w:t xml:space="preserve"> los salarios más altos de las grandes empresas, sino también el entorno más desafiante e innovador que ofrecen esas empresas, que se deriva de sus mayores recursos </w:t>
      </w:r>
      <w:r w:rsidR="005B70FB">
        <w:rPr>
          <w:rFonts w:ascii="Segoe UI" w:hAnsi="Segoe UI" w:cs="Segoe UI"/>
          <w:bCs/>
          <w:sz w:val="24"/>
          <w:szCs w:val="24"/>
          <w:lang w:val="es-ES"/>
        </w:rPr>
        <w:t>en</w:t>
      </w:r>
      <w:r w:rsidRPr="00396D2E">
        <w:rPr>
          <w:rFonts w:ascii="Segoe UI" w:hAnsi="Segoe UI" w:cs="Segoe UI"/>
          <w:bCs/>
          <w:sz w:val="24"/>
          <w:szCs w:val="24"/>
          <w:lang w:val="es-ES"/>
        </w:rPr>
        <w:t xml:space="preserve"> I+D.</w:t>
      </w:r>
    </w:p>
    <w:p w14:paraId="21A294BC" w14:textId="39581F64" w:rsidR="00EB37A1" w:rsidRPr="005B70FB" w:rsidRDefault="00396D2E" w:rsidP="008D6352">
      <w:pPr>
        <w:spacing w:line="360" w:lineRule="auto"/>
        <w:jc w:val="both"/>
        <w:rPr>
          <w:rFonts w:ascii="Segoe UI" w:hAnsi="Segoe UI" w:cs="Segoe UI"/>
          <w:b/>
          <w:sz w:val="24"/>
          <w:szCs w:val="24"/>
          <w:lang w:val="es-ES"/>
        </w:rPr>
      </w:pPr>
      <w:r w:rsidRPr="00396D2E">
        <w:rPr>
          <w:rFonts w:ascii="Segoe UI" w:hAnsi="Segoe UI" w:cs="Segoe UI"/>
          <w:b/>
          <w:sz w:val="24"/>
          <w:szCs w:val="24"/>
          <w:lang w:val="es-ES"/>
        </w:rPr>
        <w:t xml:space="preserve">A la luz de </w:t>
      </w:r>
      <w:r w:rsidR="00247BCC">
        <w:rPr>
          <w:rFonts w:ascii="Segoe UI" w:hAnsi="Segoe UI" w:cs="Segoe UI"/>
          <w:b/>
          <w:sz w:val="24"/>
          <w:szCs w:val="24"/>
          <w:lang w:val="es-ES"/>
        </w:rPr>
        <w:t>estas cuestiones</w:t>
      </w:r>
      <w:r w:rsidRPr="00396D2E">
        <w:rPr>
          <w:rFonts w:ascii="Segoe UI" w:hAnsi="Segoe UI" w:cs="Segoe UI"/>
          <w:b/>
          <w:sz w:val="24"/>
          <w:szCs w:val="24"/>
          <w:lang w:val="es-ES"/>
        </w:rPr>
        <w:t xml:space="preserve">, instamos al Consejo Europeo a </w:t>
      </w:r>
      <w:r w:rsidR="00247BCC">
        <w:rPr>
          <w:rFonts w:ascii="Segoe UI" w:hAnsi="Segoe UI" w:cs="Segoe UI"/>
          <w:b/>
          <w:sz w:val="24"/>
          <w:szCs w:val="24"/>
          <w:lang w:val="es-ES"/>
        </w:rPr>
        <w:t>tener en cuenta</w:t>
      </w:r>
      <w:r w:rsidRPr="00396D2E">
        <w:rPr>
          <w:rFonts w:ascii="Segoe UI" w:hAnsi="Segoe UI" w:cs="Segoe UI"/>
          <w:b/>
          <w:sz w:val="24"/>
          <w:szCs w:val="24"/>
          <w:lang w:val="es-ES"/>
        </w:rPr>
        <w:t xml:space="preserve"> la importancia de la financiación para las PYMES en el presupuesto digital</w:t>
      </w:r>
      <w:r w:rsidRPr="00396D2E">
        <w:rPr>
          <w:rFonts w:ascii="Segoe UI" w:hAnsi="Segoe UI" w:cs="Segoe UI"/>
          <w:bCs/>
          <w:sz w:val="24"/>
          <w:szCs w:val="24"/>
          <w:lang w:val="es-ES"/>
        </w:rPr>
        <w:t>. El nuevo Marco Financiero Plurianual dará forma al futuro digital del continente en el más crucial de todos los tiempos. La digitalización, la cuarta revolución industrial, se está produciendo a toda velocidad. El marco ha identificado</w:t>
      </w:r>
      <w:r w:rsidR="00247BCC">
        <w:rPr>
          <w:rFonts w:ascii="Segoe UI" w:hAnsi="Segoe UI" w:cs="Segoe UI"/>
          <w:bCs/>
          <w:sz w:val="24"/>
          <w:szCs w:val="24"/>
          <w:lang w:val="es-ES"/>
        </w:rPr>
        <w:t xml:space="preserve"> </w:t>
      </w:r>
      <w:r w:rsidR="00247BCC" w:rsidRPr="00396D2E">
        <w:rPr>
          <w:rFonts w:ascii="Segoe UI" w:hAnsi="Segoe UI" w:cs="Segoe UI"/>
          <w:bCs/>
          <w:sz w:val="24"/>
          <w:szCs w:val="24"/>
          <w:lang w:val="es-ES"/>
        </w:rPr>
        <w:t>correctamente</w:t>
      </w:r>
      <w:r w:rsidRPr="00396D2E">
        <w:rPr>
          <w:rFonts w:ascii="Segoe UI" w:hAnsi="Segoe UI" w:cs="Segoe UI"/>
          <w:bCs/>
          <w:sz w:val="24"/>
          <w:szCs w:val="24"/>
          <w:lang w:val="es-ES"/>
        </w:rPr>
        <w:t xml:space="preserve"> y destinado presupuesto para la transformación digital, pero la cantidad no es ni de cerca suficiente. El 3% del presupuesto de la UE para la transformación digital de todo un continente no será suficiente. </w:t>
      </w:r>
      <w:r w:rsidRPr="00396D2E">
        <w:rPr>
          <w:rFonts w:ascii="Segoe UI" w:hAnsi="Segoe UI" w:cs="Segoe UI"/>
          <w:b/>
          <w:sz w:val="24"/>
          <w:szCs w:val="24"/>
          <w:lang w:val="es-ES"/>
        </w:rPr>
        <w:t>Sin embargo, aún más importante es quién se beneficiará de esos fondos. ¿Se destinarán predominantemente a las grandes empresas y consultorías, como algunos presupuestos de las PYME</w:t>
      </w:r>
      <w:r w:rsidR="001D001C">
        <w:rPr>
          <w:rFonts w:ascii="Segoe UI" w:hAnsi="Segoe UI" w:cs="Segoe UI"/>
          <w:b/>
          <w:sz w:val="24"/>
          <w:szCs w:val="24"/>
          <w:lang w:val="es-ES"/>
        </w:rPr>
        <w:t>S</w:t>
      </w:r>
      <w:r w:rsidRPr="00396D2E">
        <w:rPr>
          <w:rFonts w:ascii="Segoe UI" w:hAnsi="Segoe UI" w:cs="Segoe UI"/>
          <w:b/>
          <w:sz w:val="24"/>
          <w:szCs w:val="24"/>
          <w:lang w:val="es-ES"/>
        </w:rPr>
        <w:t xml:space="preserve"> en el actual M</w:t>
      </w:r>
      <w:r w:rsidR="00247BCC">
        <w:rPr>
          <w:rFonts w:ascii="Segoe UI" w:hAnsi="Segoe UI" w:cs="Segoe UI"/>
          <w:b/>
          <w:sz w:val="24"/>
          <w:szCs w:val="24"/>
          <w:lang w:val="es-ES"/>
        </w:rPr>
        <w:t xml:space="preserve">arco </w:t>
      </w:r>
      <w:r w:rsidRPr="00396D2E">
        <w:rPr>
          <w:rFonts w:ascii="Segoe UI" w:hAnsi="Segoe UI" w:cs="Segoe UI"/>
          <w:b/>
          <w:sz w:val="24"/>
          <w:szCs w:val="24"/>
          <w:lang w:val="es-ES"/>
        </w:rPr>
        <w:t>F</w:t>
      </w:r>
      <w:r w:rsidR="00247BCC">
        <w:rPr>
          <w:rFonts w:ascii="Segoe UI" w:hAnsi="Segoe UI" w:cs="Segoe UI"/>
          <w:b/>
          <w:sz w:val="24"/>
          <w:szCs w:val="24"/>
          <w:lang w:val="es-ES"/>
        </w:rPr>
        <w:t xml:space="preserve">inanciero </w:t>
      </w:r>
      <w:r w:rsidRPr="00396D2E">
        <w:rPr>
          <w:rFonts w:ascii="Segoe UI" w:hAnsi="Segoe UI" w:cs="Segoe UI"/>
          <w:b/>
          <w:sz w:val="24"/>
          <w:szCs w:val="24"/>
          <w:lang w:val="es-ES"/>
        </w:rPr>
        <w:t>P</w:t>
      </w:r>
      <w:r w:rsidR="00247BCC">
        <w:rPr>
          <w:rFonts w:ascii="Segoe UI" w:hAnsi="Segoe UI" w:cs="Segoe UI"/>
          <w:b/>
          <w:sz w:val="24"/>
          <w:szCs w:val="24"/>
          <w:lang w:val="es-ES"/>
        </w:rPr>
        <w:t>lurianual</w:t>
      </w:r>
      <w:r w:rsidRPr="00396D2E">
        <w:rPr>
          <w:rFonts w:ascii="Segoe UI" w:hAnsi="Segoe UI" w:cs="Segoe UI"/>
          <w:b/>
          <w:sz w:val="24"/>
          <w:szCs w:val="24"/>
          <w:lang w:val="es-ES"/>
        </w:rPr>
        <w:t>, o las PYME</w:t>
      </w:r>
      <w:r w:rsidR="001D001C">
        <w:rPr>
          <w:rFonts w:ascii="Segoe UI" w:hAnsi="Segoe UI" w:cs="Segoe UI"/>
          <w:b/>
          <w:sz w:val="24"/>
          <w:szCs w:val="24"/>
          <w:lang w:val="es-ES"/>
        </w:rPr>
        <w:t>S</w:t>
      </w:r>
      <w:r w:rsidRPr="00396D2E">
        <w:rPr>
          <w:rFonts w:ascii="Segoe UI" w:hAnsi="Segoe UI" w:cs="Segoe UI"/>
          <w:b/>
          <w:sz w:val="24"/>
          <w:szCs w:val="24"/>
          <w:lang w:val="es-ES"/>
        </w:rPr>
        <w:t xml:space="preserve"> recibirán la parte que les corresponde? </w:t>
      </w:r>
      <w:r w:rsidRPr="005B70FB">
        <w:rPr>
          <w:rFonts w:ascii="Segoe UI" w:hAnsi="Segoe UI" w:cs="Segoe UI"/>
          <w:b/>
          <w:sz w:val="24"/>
          <w:szCs w:val="24"/>
          <w:lang w:val="es-ES"/>
        </w:rPr>
        <w:t>Está en sus manos.</w:t>
      </w:r>
    </w:p>
    <w:p w14:paraId="663B7246" w14:textId="1C473CB3" w:rsidR="00EB37A1" w:rsidRPr="00EB37A1" w:rsidRDefault="00EB37A1" w:rsidP="008D6352">
      <w:pPr>
        <w:spacing w:line="360" w:lineRule="auto"/>
        <w:jc w:val="both"/>
        <w:rPr>
          <w:rFonts w:ascii="Segoe UI" w:hAnsi="Segoe UI" w:cs="Segoe UI"/>
          <w:bCs/>
          <w:sz w:val="24"/>
          <w:szCs w:val="24"/>
          <w:lang w:val="es-ES"/>
        </w:rPr>
      </w:pPr>
      <w:r w:rsidRPr="00EB37A1">
        <w:rPr>
          <w:rFonts w:ascii="Segoe UI" w:hAnsi="Segoe UI" w:cs="Segoe UI"/>
          <w:bCs/>
          <w:sz w:val="24"/>
          <w:szCs w:val="24"/>
          <w:lang w:val="es-ES"/>
        </w:rPr>
        <w:t xml:space="preserve">Como representantes de las PYMES de toda Europa, recomendamos al Consejo Europeo que considere los siguientes </w:t>
      </w:r>
      <w:r w:rsidR="005B70FB">
        <w:rPr>
          <w:rFonts w:ascii="Segoe UI" w:hAnsi="Segoe UI" w:cs="Segoe UI"/>
          <w:bCs/>
          <w:sz w:val="24"/>
          <w:szCs w:val="24"/>
          <w:lang w:val="es-ES"/>
        </w:rPr>
        <w:t>puntos</w:t>
      </w:r>
      <w:r w:rsidRPr="00EB37A1">
        <w:rPr>
          <w:rFonts w:ascii="Segoe UI" w:hAnsi="Segoe UI" w:cs="Segoe UI"/>
          <w:bCs/>
          <w:sz w:val="24"/>
          <w:szCs w:val="24"/>
          <w:lang w:val="es-ES"/>
        </w:rPr>
        <w:t>:</w:t>
      </w:r>
    </w:p>
    <w:p w14:paraId="1FA2C21F" w14:textId="12D65DE4" w:rsidR="00EB37A1" w:rsidRPr="00EB37A1" w:rsidRDefault="00EB37A1" w:rsidP="008D6352">
      <w:pPr>
        <w:numPr>
          <w:ilvl w:val="0"/>
          <w:numId w:val="2"/>
        </w:numPr>
        <w:spacing w:line="360" w:lineRule="auto"/>
        <w:jc w:val="both"/>
        <w:rPr>
          <w:rFonts w:ascii="Segoe UI" w:hAnsi="Segoe UI" w:cs="Segoe UI"/>
          <w:bCs/>
          <w:sz w:val="24"/>
          <w:szCs w:val="24"/>
          <w:lang w:val="es-ES"/>
        </w:rPr>
      </w:pPr>
      <w:r w:rsidRPr="00EB37A1">
        <w:rPr>
          <w:rFonts w:ascii="Segoe UI" w:hAnsi="Segoe UI" w:cs="Segoe UI"/>
          <w:b/>
          <w:sz w:val="24"/>
          <w:szCs w:val="24"/>
          <w:lang w:val="es-ES"/>
        </w:rPr>
        <w:lastRenderedPageBreak/>
        <w:t xml:space="preserve">Introducir una cuota del 50% para la asignación de todos los presupuestos </w:t>
      </w:r>
      <w:r w:rsidR="005B70FB">
        <w:rPr>
          <w:rFonts w:ascii="Segoe UI" w:hAnsi="Segoe UI" w:cs="Segoe UI"/>
          <w:b/>
          <w:sz w:val="24"/>
          <w:szCs w:val="24"/>
          <w:lang w:val="es-ES"/>
        </w:rPr>
        <w:t xml:space="preserve">relativos </w:t>
      </w:r>
      <w:r w:rsidRPr="00EB37A1">
        <w:rPr>
          <w:rFonts w:ascii="Segoe UI" w:hAnsi="Segoe UI" w:cs="Segoe UI"/>
          <w:b/>
          <w:sz w:val="24"/>
          <w:szCs w:val="24"/>
          <w:lang w:val="es-ES"/>
        </w:rPr>
        <w:t>a la innovación y la transformación digital para destinarlos a las PYMES</w:t>
      </w:r>
      <w:r w:rsidRPr="00EB37A1">
        <w:rPr>
          <w:rFonts w:ascii="Segoe UI" w:hAnsi="Segoe UI" w:cs="Segoe UI"/>
          <w:bCs/>
          <w:sz w:val="24"/>
          <w:szCs w:val="24"/>
          <w:lang w:val="es-ES"/>
        </w:rPr>
        <w:t>, incluida la investigación e innovación para</w:t>
      </w:r>
      <w:r w:rsidR="005B70FB">
        <w:rPr>
          <w:rFonts w:ascii="Segoe UI" w:hAnsi="Segoe UI" w:cs="Segoe UI"/>
          <w:bCs/>
          <w:sz w:val="24"/>
          <w:szCs w:val="24"/>
          <w:lang w:val="es-ES"/>
        </w:rPr>
        <w:t xml:space="preserve"> la obtención de</w:t>
      </w:r>
      <w:r w:rsidRPr="00EB37A1">
        <w:rPr>
          <w:rFonts w:ascii="Segoe UI" w:hAnsi="Segoe UI" w:cs="Segoe UI"/>
          <w:bCs/>
          <w:sz w:val="24"/>
          <w:szCs w:val="24"/>
          <w:lang w:val="es-ES"/>
        </w:rPr>
        <w:t xml:space="preserve"> soluciones digitales en sectores "tradicionales" como, por ejemplo, la agricultura o el transporte.</w:t>
      </w:r>
    </w:p>
    <w:p w14:paraId="416DAFA0" w14:textId="39A86307" w:rsidR="00EB37A1" w:rsidRPr="00EB37A1" w:rsidRDefault="00EB37A1" w:rsidP="008D6352">
      <w:pPr>
        <w:numPr>
          <w:ilvl w:val="0"/>
          <w:numId w:val="2"/>
        </w:numPr>
        <w:spacing w:line="360" w:lineRule="auto"/>
        <w:jc w:val="both"/>
        <w:rPr>
          <w:rFonts w:ascii="Segoe UI" w:hAnsi="Segoe UI" w:cs="Segoe UI"/>
          <w:bCs/>
          <w:sz w:val="24"/>
          <w:szCs w:val="24"/>
          <w:lang w:val="es-ES"/>
        </w:rPr>
      </w:pPr>
      <w:r w:rsidRPr="00396D2E">
        <w:rPr>
          <w:rFonts w:ascii="Segoe UI" w:hAnsi="Segoe UI" w:cs="Segoe UI"/>
          <w:b/>
          <w:sz w:val="24"/>
          <w:szCs w:val="24"/>
          <w:lang w:val="es-ES"/>
        </w:rPr>
        <w:t xml:space="preserve">Reorientar el Programa Europa Digital, y especialmente los </w:t>
      </w:r>
      <w:r w:rsidR="005B70FB">
        <w:rPr>
          <w:rFonts w:ascii="Segoe UI" w:hAnsi="Segoe UI" w:cs="Segoe UI"/>
          <w:b/>
          <w:sz w:val="24"/>
          <w:szCs w:val="24"/>
          <w:lang w:val="es-ES"/>
        </w:rPr>
        <w:t xml:space="preserve">Digital </w:t>
      </w:r>
      <w:proofErr w:type="spellStart"/>
      <w:r w:rsidR="005B70FB">
        <w:rPr>
          <w:rFonts w:ascii="Segoe UI" w:hAnsi="Segoe UI" w:cs="Segoe UI"/>
          <w:b/>
          <w:sz w:val="24"/>
          <w:szCs w:val="24"/>
          <w:lang w:val="es-ES"/>
        </w:rPr>
        <w:t>Innovation</w:t>
      </w:r>
      <w:proofErr w:type="spellEnd"/>
      <w:r w:rsidR="005B70FB">
        <w:rPr>
          <w:rFonts w:ascii="Segoe UI" w:hAnsi="Segoe UI" w:cs="Segoe UI"/>
          <w:b/>
          <w:sz w:val="24"/>
          <w:szCs w:val="24"/>
          <w:lang w:val="es-ES"/>
        </w:rPr>
        <w:t xml:space="preserve"> </w:t>
      </w:r>
      <w:proofErr w:type="spellStart"/>
      <w:r w:rsidR="005B70FB">
        <w:rPr>
          <w:rFonts w:ascii="Segoe UI" w:hAnsi="Segoe UI" w:cs="Segoe UI"/>
          <w:b/>
          <w:sz w:val="24"/>
          <w:szCs w:val="24"/>
          <w:lang w:val="es-ES"/>
        </w:rPr>
        <w:t>Hubs</w:t>
      </w:r>
      <w:proofErr w:type="spellEnd"/>
      <w:r w:rsidR="005B70FB">
        <w:rPr>
          <w:rFonts w:ascii="Segoe UI" w:hAnsi="Segoe UI" w:cs="Segoe UI"/>
          <w:b/>
          <w:sz w:val="24"/>
          <w:szCs w:val="24"/>
          <w:lang w:val="es-ES"/>
        </w:rPr>
        <w:t xml:space="preserve"> europeos</w:t>
      </w:r>
      <w:r w:rsidRPr="00396D2E">
        <w:rPr>
          <w:rFonts w:ascii="Segoe UI" w:hAnsi="Segoe UI" w:cs="Segoe UI"/>
          <w:b/>
          <w:sz w:val="24"/>
          <w:szCs w:val="24"/>
          <w:lang w:val="es-ES"/>
        </w:rPr>
        <w:t>, hacia ecosistemas empresariales</w:t>
      </w:r>
      <w:r w:rsidRPr="00EB37A1">
        <w:rPr>
          <w:rFonts w:ascii="Segoe UI" w:hAnsi="Segoe UI" w:cs="Segoe UI"/>
          <w:bCs/>
          <w:sz w:val="24"/>
          <w:szCs w:val="24"/>
          <w:lang w:val="es-ES"/>
        </w:rPr>
        <w:t xml:space="preserve"> para asegurar que realmente apoyen a las PYMES innovadoras que desarrollan soluciones digitales.</w:t>
      </w:r>
    </w:p>
    <w:p w14:paraId="5991DF43" w14:textId="6836EBAB" w:rsidR="00EB37A1" w:rsidRPr="00396D2E" w:rsidRDefault="00396D2E" w:rsidP="008D6352">
      <w:pPr>
        <w:numPr>
          <w:ilvl w:val="0"/>
          <w:numId w:val="2"/>
        </w:numPr>
        <w:spacing w:line="360" w:lineRule="auto"/>
        <w:jc w:val="both"/>
        <w:rPr>
          <w:rFonts w:ascii="Segoe UI" w:hAnsi="Segoe UI" w:cs="Segoe UI"/>
          <w:bCs/>
          <w:sz w:val="24"/>
          <w:szCs w:val="24"/>
          <w:lang w:val="es-ES"/>
        </w:rPr>
      </w:pPr>
      <w:r w:rsidRPr="00396D2E">
        <w:rPr>
          <w:rFonts w:ascii="Segoe UI" w:hAnsi="Segoe UI" w:cs="Segoe UI"/>
          <w:b/>
          <w:sz w:val="24"/>
          <w:szCs w:val="24"/>
          <w:lang w:val="es-ES"/>
        </w:rPr>
        <w:t>Aumentar el gasto general en digital</w:t>
      </w:r>
      <w:r w:rsidR="00240E11">
        <w:rPr>
          <w:rFonts w:ascii="Segoe UI" w:hAnsi="Segoe UI" w:cs="Segoe UI"/>
          <w:b/>
          <w:sz w:val="24"/>
          <w:szCs w:val="24"/>
          <w:lang w:val="es-ES"/>
        </w:rPr>
        <w:t>ización</w:t>
      </w:r>
      <w:r w:rsidRPr="00396D2E">
        <w:rPr>
          <w:rFonts w:ascii="Segoe UI" w:hAnsi="Segoe UI" w:cs="Segoe UI"/>
          <w:b/>
          <w:sz w:val="24"/>
          <w:szCs w:val="24"/>
          <w:lang w:val="es-ES"/>
        </w:rPr>
        <w:t xml:space="preserve"> en el presupuesto de la UE</w:t>
      </w:r>
      <w:r w:rsidRPr="00396D2E">
        <w:rPr>
          <w:rFonts w:ascii="Segoe UI" w:hAnsi="Segoe UI" w:cs="Segoe UI"/>
          <w:bCs/>
          <w:sz w:val="24"/>
          <w:szCs w:val="24"/>
          <w:lang w:val="es-ES"/>
        </w:rPr>
        <w:t xml:space="preserve">. </w:t>
      </w:r>
      <w:r w:rsidR="00240E11">
        <w:rPr>
          <w:rFonts w:ascii="Segoe UI" w:hAnsi="Segoe UI" w:cs="Segoe UI"/>
          <w:bCs/>
          <w:sz w:val="24"/>
          <w:szCs w:val="24"/>
          <w:lang w:val="es-ES"/>
        </w:rPr>
        <w:t>Destinar</w:t>
      </w:r>
      <w:r w:rsidRPr="00396D2E">
        <w:rPr>
          <w:rFonts w:ascii="Segoe UI" w:hAnsi="Segoe UI" w:cs="Segoe UI"/>
          <w:bCs/>
          <w:sz w:val="24"/>
          <w:szCs w:val="24"/>
          <w:lang w:val="es-ES"/>
        </w:rPr>
        <w:t xml:space="preserve"> el 10% del presupuesto de la UE a la transformación digital y aumentar la </w:t>
      </w:r>
      <w:r w:rsidR="00240E11">
        <w:rPr>
          <w:rFonts w:ascii="Segoe UI" w:hAnsi="Segoe UI" w:cs="Segoe UI"/>
          <w:bCs/>
          <w:sz w:val="24"/>
          <w:szCs w:val="24"/>
          <w:lang w:val="es-ES"/>
        </w:rPr>
        <w:t>asignación</w:t>
      </w:r>
      <w:r w:rsidRPr="00396D2E">
        <w:rPr>
          <w:rFonts w:ascii="Segoe UI" w:hAnsi="Segoe UI" w:cs="Segoe UI"/>
          <w:bCs/>
          <w:sz w:val="24"/>
          <w:szCs w:val="24"/>
          <w:lang w:val="es-ES"/>
        </w:rPr>
        <w:t xml:space="preserve"> del </w:t>
      </w:r>
      <w:r w:rsidR="005B70FB">
        <w:rPr>
          <w:rFonts w:ascii="Segoe UI" w:hAnsi="Segoe UI" w:cs="Segoe UI"/>
          <w:bCs/>
          <w:sz w:val="24"/>
          <w:szCs w:val="24"/>
          <w:lang w:val="es-ES"/>
        </w:rPr>
        <w:t>P</w:t>
      </w:r>
      <w:r w:rsidRPr="00396D2E">
        <w:rPr>
          <w:rFonts w:ascii="Segoe UI" w:hAnsi="Segoe UI" w:cs="Segoe UI"/>
          <w:bCs/>
          <w:sz w:val="24"/>
          <w:szCs w:val="24"/>
          <w:lang w:val="es-ES"/>
        </w:rPr>
        <w:t>rograma Europa Digital de 9.200 millones de euros a 25.000 millones de euros.</w:t>
      </w:r>
    </w:p>
    <w:p w14:paraId="41923CEA" w14:textId="61522FB9" w:rsidR="00EB37A1" w:rsidRPr="00EB37A1" w:rsidRDefault="00EB37A1" w:rsidP="567F8841">
      <w:pPr>
        <w:spacing w:line="360" w:lineRule="auto"/>
        <w:jc w:val="both"/>
        <w:rPr>
          <w:rFonts w:ascii="Segoe UI" w:hAnsi="Segoe UI" w:cs="Segoe UI"/>
          <w:sz w:val="24"/>
          <w:szCs w:val="24"/>
          <w:lang w:val="es-ES"/>
        </w:rPr>
      </w:pPr>
      <w:r w:rsidRPr="00EB37A1">
        <w:rPr>
          <w:rFonts w:ascii="Segoe UI" w:hAnsi="Segoe UI" w:cs="Segoe UI"/>
          <w:sz w:val="24"/>
          <w:szCs w:val="24"/>
          <w:lang w:val="es-ES"/>
        </w:rPr>
        <w:t xml:space="preserve">Creemos firmemente que las PYMES son la fuerza que debe </w:t>
      </w:r>
      <w:r w:rsidR="00240E11">
        <w:rPr>
          <w:rFonts w:ascii="Segoe UI" w:hAnsi="Segoe UI" w:cs="Segoe UI"/>
          <w:sz w:val="24"/>
          <w:szCs w:val="24"/>
          <w:lang w:val="es-ES"/>
        </w:rPr>
        <w:t>ser reforzada</w:t>
      </w:r>
      <w:r w:rsidRPr="00EB37A1">
        <w:rPr>
          <w:rFonts w:ascii="Segoe UI" w:hAnsi="Segoe UI" w:cs="Segoe UI"/>
          <w:sz w:val="24"/>
          <w:szCs w:val="24"/>
          <w:lang w:val="es-ES"/>
        </w:rPr>
        <w:t xml:space="preserve"> para facilitar la transformación digital </w:t>
      </w:r>
      <w:r w:rsidR="00240E11">
        <w:rPr>
          <w:rFonts w:ascii="Segoe UI" w:hAnsi="Segoe UI" w:cs="Segoe UI"/>
          <w:sz w:val="24"/>
          <w:szCs w:val="24"/>
          <w:lang w:val="es-ES"/>
        </w:rPr>
        <w:t>europea</w:t>
      </w:r>
      <w:r w:rsidRPr="00EB37A1">
        <w:rPr>
          <w:rFonts w:ascii="Segoe UI" w:hAnsi="Segoe UI" w:cs="Segoe UI"/>
          <w:sz w:val="24"/>
          <w:szCs w:val="24"/>
          <w:lang w:val="es-ES"/>
        </w:rPr>
        <w:t xml:space="preserve">. Son la fuerza que impulsará la economía europea después de la crisis del Coronavirus. </w:t>
      </w:r>
      <w:r w:rsidRPr="00EB37A1">
        <w:rPr>
          <w:rFonts w:ascii="Segoe UI" w:hAnsi="Segoe UI" w:cs="Segoe UI"/>
          <w:b/>
          <w:bCs/>
          <w:sz w:val="24"/>
          <w:szCs w:val="24"/>
          <w:lang w:val="es-ES"/>
        </w:rPr>
        <w:t>Las PYMES, es decir, el 99% de las empresas, deberían recibir al menos el 50% de los fondos asignados para la innovación digital.</w:t>
      </w:r>
    </w:p>
    <w:p w14:paraId="15E68CA3" w14:textId="77777777" w:rsidR="00EB37A1" w:rsidRPr="00EB37A1" w:rsidRDefault="00EB37A1" w:rsidP="567F8841">
      <w:pPr>
        <w:spacing w:line="360" w:lineRule="auto"/>
        <w:jc w:val="both"/>
        <w:rPr>
          <w:rFonts w:ascii="Segoe UI" w:hAnsi="Segoe UI" w:cs="Segoe UI"/>
          <w:sz w:val="24"/>
          <w:szCs w:val="24"/>
          <w:lang w:val="es-ES"/>
        </w:rPr>
      </w:pPr>
    </w:p>
    <w:p w14:paraId="0C149A4C" w14:textId="73F05AAB" w:rsidR="00EB37A1" w:rsidRPr="00EB37A1" w:rsidRDefault="00EB37A1" w:rsidP="00EB37A1">
      <w:pPr>
        <w:spacing w:line="360" w:lineRule="auto"/>
        <w:jc w:val="both"/>
        <w:rPr>
          <w:rFonts w:ascii="Segoe UI" w:hAnsi="Segoe UI" w:cs="Segoe UI"/>
          <w:bCs/>
          <w:sz w:val="24"/>
          <w:szCs w:val="24"/>
          <w:lang w:val="es-ES"/>
        </w:rPr>
      </w:pPr>
      <w:r w:rsidRPr="00EB37A1">
        <w:rPr>
          <w:rFonts w:ascii="Segoe UI" w:hAnsi="Segoe UI" w:cs="Segoe UI"/>
          <w:bCs/>
          <w:sz w:val="24"/>
          <w:szCs w:val="24"/>
          <w:lang w:val="es-ES"/>
        </w:rPr>
        <w:t xml:space="preserve">Estamos abiertos a discutir </w:t>
      </w:r>
      <w:r w:rsidR="00240E11">
        <w:rPr>
          <w:rFonts w:ascii="Segoe UI" w:hAnsi="Segoe UI" w:cs="Segoe UI"/>
          <w:bCs/>
          <w:sz w:val="24"/>
          <w:szCs w:val="24"/>
          <w:lang w:val="es-ES"/>
        </w:rPr>
        <w:t xml:space="preserve">en profundidad </w:t>
      </w:r>
      <w:r w:rsidRPr="00EB37A1">
        <w:rPr>
          <w:rFonts w:ascii="Segoe UI" w:hAnsi="Segoe UI" w:cs="Segoe UI"/>
          <w:bCs/>
          <w:sz w:val="24"/>
          <w:szCs w:val="24"/>
          <w:lang w:val="es-ES"/>
        </w:rPr>
        <w:t>este asunto en una conversación personal.</w:t>
      </w:r>
    </w:p>
    <w:p w14:paraId="0FFEA74C" w14:textId="0D701873" w:rsidR="00EB37A1" w:rsidRDefault="00EB37A1" w:rsidP="00EB37A1">
      <w:pPr>
        <w:spacing w:line="360" w:lineRule="auto"/>
        <w:jc w:val="both"/>
        <w:rPr>
          <w:rFonts w:ascii="Segoe UI" w:hAnsi="Segoe UI" w:cs="Segoe UI"/>
          <w:bCs/>
          <w:sz w:val="24"/>
          <w:szCs w:val="24"/>
        </w:rPr>
      </w:pPr>
      <w:proofErr w:type="spellStart"/>
      <w:r w:rsidRPr="00EB37A1">
        <w:rPr>
          <w:rFonts w:ascii="Segoe UI" w:hAnsi="Segoe UI" w:cs="Segoe UI"/>
          <w:bCs/>
          <w:sz w:val="24"/>
          <w:szCs w:val="24"/>
        </w:rPr>
        <w:t>Atentamente</w:t>
      </w:r>
      <w:proofErr w:type="spellEnd"/>
      <w:r w:rsidRPr="00EB37A1">
        <w:rPr>
          <w:rFonts w:ascii="Segoe UI" w:hAnsi="Segoe UI" w:cs="Segoe UI"/>
          <w:bCs/>
          <w:sz w:val="24"/>
          <w:szCs w:val="24"/>
        </w:rPr>
        <w:t>,</w:t>
      </w:r>
    </w:p>
    <w:p w14:paraId="14D869B4" w14:textId="1B619986" w:rsidR="00047D6E" w:rsidRDefault="00047D6E" w:rsidP="008D6352">
      <w:pPr>
        <w:spacing w:line="360" w:lineRule="auto"/>
        <w:jc w:val="both"/>
        <w:rPr>
          <w:rFonts w:ascii="Segoe UI" w:hAnsi="Segoe UI" w:cs="Segoe UI"/>
          <w:bCs/>
          <w:sz w:val="24"/>
          <w:szCs w:val="24"/>
        </w:rPr>
      </w:pPr>
    </w:p>
    <w:p w14:paraId="0C4DF47C" w14:textId="77777777" w:rsidR="00EB37A1" w:rsidRPr="00EB37A1" w:rsidRDefault="00EB37A1" w:rsidP="00EB37A1">
      <w:pPr>
        <w:spacing w:line="360" w:lineRule="auto"/>
        <w:jc w:val="both"/>
        <w:rPr>
          <w:rFonts w:ascii="Segoe UI" w:hAnsi="Segoe UI" w:cs="Segoe UI"/>
          <w:bCs/>
          <w:sz w:val="24"/>
          <w:szCs w:val="24"/>
        </w:rPr>
      </w:pPr>
      <w:proofErr w:type="spellStart"/>
      <w:r w:rsidRPr="00EB37A1">
        <w:rPr>
          <w:rFonts w:ascii="Segoe UI" w:hAnsi="Segoe UI" w:cs="Segoe UI"/>
          <w:bCs/>
          <w:sz w:val="24"/>
          <w:szCs w:val="24"/>
        </w:rPr>
        <w:lastRenderedPageBreak/>
        <w:t>Dr.</w:t>
      </w:r>
      <w:proofErr w:type="spellEnd"/>
      <w:r w:rsidRPr="00EB37A1">
        <w:rPr>
          <w:rFonts w:ascii="Segoe UI" w:hAnsi="Segoe UI" w:cs="Segoe UI"/>
          <w:bCs/>
          <w:sz w:val="24"/>
          <w:szCs w:val="24"/>
        </w:rPr>
        <w:t xml:space="preserve"> Oliver </w:t>
      </w:r>
      <w:proofErr w:type="spellStart"/>
      <w:r w:rsidRPr="00EB37A1">
        <w:rPr>
          <w:rFonts w:ascii="Segoe UI" w:hAnsi="Segoe UI" w:cs="Segoe UI"/>
          <w:bCs/>
          <w:sz w:val="24"/>
          <w:szCs w:val="24"/>
        </w:rPr>
        <w:t>Grün</w:t>
      </w:r>
      <w:proofErr w:type="spellEnd"/>
    </w:p>
    <w:p w14:paraId="49EE73BB" w14:textId="11085C2B" w:rsidR="00EB37A1" w:rsidRPr="00EB37A1" w:rsidRDefault="00EB37A1" w:rsidP="00EB37A1">
      <w:pPr>
        <w:spacing w:line="360" w:lineRule="auto"/>
        <w:jc w:val="both"/>
        <w:rPr>
          <w:rFonts w:ascii="Segoe UI" w:hAnsi="Segoe UI" w:cs="Segoe UI"/>
          <w:bCs/>
          <w:i/>
          <w:iCs/>
          <w:sz w:val="24"/>
          <w:szCs w:val="24"/>
          <w:lang w:val="es-ES"/>
        </w:rPr>
      </w:pPr>
      <w:r w:rsidRPr="00EB37A1">
        <w:rPr>
          <w:rFonts w:ascii="Segoe UI" w:hAnsi="Segoe UI" w:cs="Segoe UI"/>
          <w:bCs/>
          <w:i/>
          <w:iCs/>
          <w:sz w:val="24"/>
          <w:szCs w:val="24"/>
          <w:lang w:val="es-ES"/>
        </w:rPr>
        <w:t xml:space="preserve">Presidente de la </w:t>
      </w:r>
      <w:proofErr w:type="spellStart"/>
      <w:r w:rsidRPr="00EB37A1">
        <w:rPr>
          <w:rFonts w:ascii="Segoe UI" w:hAnsi="Segoe UI" w:cs="Segoe UI"/>
          <w:bCs/>
          <w:i/>
          <w:iCs/>
          <w:sz w:val="24"/>
          <w:szCs w:val="24"/>
          <w:lang w:val="es-ES"/>
        </w:rPr>
        <w:t>European</w:t>
      </w:r>
      <w:proofErr w:type="spellEnd"/>
      <w:r w:rsidRPr="00EB37A1">
        <w:rPr>
          <w:rFonts w:ascii="Segoe UI" w:hAnsi="Segoe UI" w:cs="Segoe UI"/>
          <w:bCs/>
          <w:i/>
          <w:iCs/>
          <w:sz w:val="24"/>
          <w:szCs w:val="24"/>
          <w:lang w:val="es-ES"/>
        </w:rPr>
        <w:t xml:space="preserve"> DIGITAL SME Alliance</w:t>
      </w:r>
    </w:p>
    <w:sectPr w:rsidR="00EB37A1" w:rsidRPr="00EB37A1" w:rsidSect="00BC2017">
      <w:headerReference w:type="even" r:id="rId12"/>
      <w:headerReference w:type="default" r:id="rId13"/>
      <w:footerReference w:type="default" r:id="rId14"/>
      <w:headerReference w:type="first" r:id="rId15"/>
      <w:type w:val="continuous"/>
      <w:pgSz w:w="11906" w:h="16838"/>
      <w:pgMar w:top="1134" w:right="1418" w:bottom="1134" w:left="1418" w:header="624" w:footer="204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2E9E15" w14:textId="77777777" w:rsidR="0084092B" w:rsidRDefault="0084092B" w:rsidP="00A85935">
      <w:pPr>
        <w:spacing w:after="0" w:line="240" w:lineRule="auto"/>
      </w:pPr>
      <w:r>
        <w:separator/>
      </w:r>
    </w:p>
  </w:endnote>
  <w:endnote w:type="continuationSeparator" w:id="0">
    <w:p w14:paraId="705CDF93" w14:textId="77777777" w:rsidR="0084092B" w:rsidRDefault="0084092B" w:rsidP="00A85935">
      <w:pPr>
        <w:spacing w:after="0" w:line="240" w:lineRule="auto"/>
      </w:pPr>
      <w:r>
        <w:continuationSeparator/>
      </w:r>
    </w:p>
  </w:endnote>
  <w:endnote w:type="continuationNotice" w:id="1">
    <w:p w14:paraId="5011C08C" w14:textId="77777777" w:rsidR="0084092B" w:rsidRDefault="0084092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tillium Web">
    <w:altName w:val="Calibri"/>
    <w:charset w:val="00"/>
    <w:family w:val="auto"/>
    <w:pitch w:val="variable"/>
    <w:sig w:usb0="00000007" w:usb1="00000001" w:usb2="00000000" w:usb3="00000000" w:csb0="000000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350AFA" w14:textId="77777777" w:rsidR="00781635" w:rsidRDefault="00C43A14" w:rsidP="00DB30EF">
    <w:pPr>
      <w:pStyle w:val="Piedepgina"/>
      <w:ind w:left="-709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65FB1F54" wp14:editId="6DEDBEE4">
              <wp:simplePos x="0" y="0"/>
              <wp:positionH relativeFrom="column">
                <wp:posOffset>2922270</wp:posOffset>
              </wp:positionH>
              <wp:positionV relativeFrom="page">
                <wp:posOffset>9518015</wp:posOffset>
              </wp:positionV>
              <wp:extent cx="279400" cy="791210"/>
              <wp:effectExtent l="0" t="0" r="0" b="0"/>
              <wp:wrapTight wrapText="bothSides">
                <wp:wrapPolygon edited="0">
                  <wp:start x="3927" y="0"/>
                  <wp:lineTo x="0" y="1387"/>
                  <wp:lineTo x="0" y="17335"/>
                  <wp:lineTo x="3927" y="20109"/>
                  <wp:lineTo x="9818" y="20803"/>
                  <wp:lineTo x="19636" y="20803"/>
                  <wp:lineTo x="19636" y="1387"/>
                  <wp:lineTo x="15709" y="0"/>
                  <wp:lineTo x="3927" y="0"/>
                </wp:wrapPolygon>
              </wp:wrapTight>
              <wp:docPr id="22" name="Grou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79400" cy="791210"/>
                        <a:chOff x="0" y="0"/>
                        <a:chExt cx="266700" cy="791210"/>
                      </a:xfrm>
                    </wpg:grpSpPr>
                    <pic:pic xmlns:pic="http://schemas.openxmlformats.org/drawingml/2006/picture">
                      <pic:nvPicPr>
                        <pic:cNvPr id="18" name="Graphic 18" descr="Envelop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266700"/>
                          <a:ext cx="266065" cy="2660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" name="Graphic 19" descr="Suitcas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6065" cy="2660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" name="Graphic 20" descr="Magnifying glass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523875"/>
                          <a:ext cx="266700" cy="26733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7E582670" id="Group 22" o:spid="_x0000_s1026" style="position:absolute;margin-left:230.1pt;margin-top:749.45pt;width:22pt;height:62.3pt;z-index:251658241;mso-position-vertical-relative:page;mso-width-relative:margin" coordsize="2667,79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18" o:spid="_x0000_s1027" type="#_x0000_t75" alt="Envelope" style="position:absolute;top:2667;width:2660;height:2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">
                <v:imagedata r:id="rId4" o:title="Envelope"/>
              </v:shape>
              <v:shape id="Graphic 19" o:spid="_x0000_s1028" type="#_x0000_t75" alt="Suitcase" style="position:absolute;width:2660;height:2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">
                <v:imagedata r:id="rId5" o:title="Suitcase"/>
              </v:shape>
              <v:shape id="Graphic 20" o:spid="_x0000_s1029" type="#_x0000_t75" alt="Magnifying glass" style="position:absolute;top:5238;width:2667;height:2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">
                <v:imagedata r:id="rId6" o:title="Magnifying glass"/>
              </v:shape>
              <w10:wrap type="tight" anchory="page"/>
            </v:group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54C127D0" wp14:editId="1121417D">
              <wp:simplePos x="0" y="0"/>
              <wp:positionH relativeFrom="column">
                <wp:posOffset>3183255</wp:posOffset>
              </wp:positionH>
              <wp:positionV relativeFrom="page">
                <wp:posOffset>9476105</wp:posOffset>
              </wp:positionV>
              <wp:extent cx="3533775" cy="918845"/>
              <wp:effectExtent l="0" t="0" r="0" b="0"/>
              <wp:wrapTight wrapText="bothSides">
                <wp:wrapPolygon edited="0">
                  <wp:start x="155" y="0"/>
                  <wp:lineTo x="155" y="20898"/>
                  <wp:lineTo x="21270" y="20898"/>
                  <wp:lineTo x="21270" y="0"/>
                  <wp:lineTo x="155" y="0"/>
                </wp:wrapPolygon>
              </wp:wrapTight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33775" cy="918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C1E64C5" w14:textId="77777777" w:rsidR="00781635" w:rsidRPr="00787734" w:rsidRDefault="00781635" w:rsidP="00087156">
                          <w:pPr>
                            <w:spacing w:after="60" w:line="276" w:lineRule="auto"/>
                            <w:rPr>
                              <w:rFonts w:ascii="Titillium Web" w:hAnsi="Titillium Web"/>
                              <w:color w:val="8EAADB" w:themeColor="accent1" w:themeTint="99"/>
                            </w:rPr>
                          </w:pPr>
                          <w:r w:rsidRPr="00787734">
                            <w:rPr>
                              <w:rFonts w:ascii="Titillium Web" w:hAnsi="Titillium Web"/>
                              <w:color w:val="8EAADB" w:themeColor="accent1" w:themeTint="99"/>
                            </w:rPr>
                            <w:t>VAT: BE0899786252</w:t>
                          </w:r>
                        </w:p>
                        <w:p w14:paraId="650CC649" w14:textId="77777777" w:rsidR="00781635" w:rsidRPr="00787734" w:rsidRDefault="00781635" w:rsidP="00087156">
                          <w:pPr>
                            <w:spacing w:after="60" w:line="276" w:lineRule="auto"/>
                            <w:rPr>
                              <w:rFonts w:ascii="Titillium Web" w:hAnsi="Titillium Web"/>
                              <w:color w:val="8EAADB" w:themeColor="accent1" w:themeTint="99"/>
                            </w:rPr>
                          </w:pPr>
                          <w:r w:rsidRPr="00787734">
                            <w:rPr>
                              <w:rFonts w:ascii="Titillium Web" w:hAnsi="Titillium Web"/>
                              <w:color w:val="8EAADB" w:themeColor="accent1" w:themeTint="99"/>
                            </w:rPr>
                            <w:t>office@digitalsme.eu</w:t>
                          </w:r>
                        </w:p>
                        <w:p w14:paraId="361FCDF0" w14:textId="77777777" w:rsidR="00781635" w:rsidRPr="00787734" w:rsidRDefault="00781635" w:rsidP="00087156">
                          <w:pPr>
                            <w:spacing w:after="60" w:line="276" w:lineRule="auto"/>
                            <w:rPr>
                              <w:rFonts w:ascii="Titillium Web" w:hAnsi="Titillium Web"/>
                              <w:color w:val="8EAADB" w:themeColor="accent1" w:themeTint="99"/>
                              <w:spacing w:val="-10"/>
                            </w:rPr>
                          </w:pPr>
                          <w:r w:rsidRPr="00787734">
                            <w:rPr>
                              <w:rFonts w:ascii="Titillium Web" w:hAnsi="Titillium Web"/>
                              <w:color w:val="8EAADB" w:themeColor="accent1" w:themeTint="99"/>
                              <w:spacing w:val="-10"/>
                            </w:rPr>
                            <w:t>EU Transparency Register: 082698126468-52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C127D0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left:0;text-align:left;margin-left:250.65pt;margin-top:746.15pt;width:278.25pt;height:72.35pt;z-index:-2516582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" filled="f" stroked="f" strokeweight=".5pt">
              <v:textbox>
                <w:txbxContent>
                  <w:p w14:paraId="6C1E64C5" w14:textId="77777777" w:rsidR="00781635" w:rsidRPr="00787734" w:rsidRDefault="00781635" w:rsidP="00087156">
                    <w:pPr>
                      <w:spacing w:after="60" w:line="276" w:lineRule="auto"/>
                      <w:rPr>
                        <w:rFonts w:ascii="Titillium Web" w:hAnsi="Titillium Web"/>
                        <w:color w:val="8EAADB" w:themeColor="accent1" w:themeTint="99"/>
                      </w:rPr>
                    </w:pPr>
                    <w:r w:rsidRPr="00787734">
                      <w:rPr>
                        <w:rFonts w:ascii="Titillium Web" w:hAnsi="Titillium Web"/>
                        <w:color w:val="8EAADB" w:themeColor="accent1" w:themeTint="99"/>
                      </w:rPr>
                      <w:t>VAT: BE0899786252</w:t>
                    </w:r>
                  </w:p>
                  <w:p w14:paraId="650CC649" w14:textId="77777777" w:rsidR="00781635" w:rsidRPr="00787734" w:rsidRDefault="00781635" w:rsidP="00087156">
                    <w:pPr>
                      <w:spacing w:after="60" w:line="276" w:lineRule="auto"/>
                      <w:rPr>
                        <w:rFonts w:ascii="Titillium Web" w:hAnsi="Titillium Web"/>
                        <w:color w:val="8EAADB" w:themeColor="accent1" w:themeTint="99"/>
                      </w:rPr>
                    </w:pPr>
                    <w:r w:rsidRPr="00787734">
                      <w:rPr>
                        <w:rFonts w:ascii="Titillium Web" w:hAnsi="Titillium Web"/>
                        <w:color w:val="8EAADB" w:themeColor="accent1" w:themeTint="99"/>
                      </w:rPr>
                      <w:t>office@digitalsme.eu</w:t>
                    </w:r>
                  </w:p>
                  <w:p w14:paraId="361FCDF0" w14:textId="77777777" w:rsidR="00781635" w:rsidRPr="00787734" w:rsidRDefault="00781635" w:rsidP="00087156">
                    <w:pPr>
                      <w:spacing w:after="60" w:line="276" w:lineRule="auto"/>
                      <w:rPr>
                        <w:rFonts w:ascii="Titillium Web" w:hAnsi="Titillium Web"/>
                        <w:color w:val="8EAADB" w:themeColor="accent1" w:themeTint="99"/>
                        <w:spacing w:val="-10"/>
                      </w:rPr>
                    </w:pPr>
                    <w:r w:rsidRPr="00787734">
                      <w:rPr>
                        <w:rFonts w:ascii="Titillium Web" w:hAnsi="Titillium Web"/>
                        <w:color w:val="8EAADB" w:themeColor="accent1" w:themeTint="99"/>
                        <w:spacing w:val="-10"/>
                      </w:rPr>
                      <w:t>EU Transparency Register: 082698126468-52</w:t>
                    </w:r>
                  </w:p>
                </w:txbxContent>
              </v:textbox>
              <w10:wrap type="tight" anchory="page"/>
            </v:shape>
          </w:pict>
        </mc:Fallback>
      </mc:AlternateContent>
    </w:r>
    <w:r>
      <w:rPr>
        <w:rFonts w:ascii="Titillium Web" w:hAnsi="Titillium Web"/>
        <w:noProof/>
        <w:sz w:val="28"/>
        <w:szCs w:val="28"/>
        <w:lang w:val="en-US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43DA139B" wp14:editId="202EE7D2">
              <wp:simplePos x="0" y="0"/>
              <wp:positionH relativeFrom="column">
                <wp:posOffset>-22225</wp:posOffset>
              </wp:positionH>
              <wp:positionV relativeFrom="page">
                <wp:posOffset>9503410</wp:posOffset>
              </wp:positionV>
              <wp:extent cx="273050" cy="812800"/>
              <wp:effectExtent l="0" t="0" r="6350" b="0"/>
              <wp:wrapTight wrapText="bothSides">
                <wp:wrapPolygon edited="0">
                  <wp:start x="0" y="0"/>
                  <wp:lineTo x="0" y="20925"/>
                  <wp:lineTo x="18084" y="20925"/>
                  <wp:lineTo x="20093" y="16200"/>
                  <wp:lineTo x="20093" y="0"/>
                  <wp:lineTo x="0" y="0"/>
                </wp:wrapPolygon>
              </wp:wrapTight>
              <wp:docPr id="27" name="Group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73050" cy="812800"/>
                        <a:chOff x="0" y="0"/>
                        <a:chExt cx="273265" cy="813265"/>
                      </a:xfrm>
                    </wpg:grpSpPr>
                    <pic:pic xmlns:pic="http://schemas.openxmlformats.org/drawingml/2006/picture">
                      <pic:nvPicPr>
                        <pic:cNvPr id="228" name="Graphic 228" descr="World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280800"/>
                          <a:ext cx="266065" cy="2660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27" name="Graphic 227" descr="Telephone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200" y="0"/>
                          <a:ext cx="266065" cy="2660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29" name="Graphic 229" descr="Home"/>
                        <pic:cNvPicPr>
                          <a:picLocks noChangeAspect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547200"/>
                          <a:ext cx="266065" cy="2660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7763A082" id="Group 27" o:spid="_x0000_s1026" style="position:absolute;margin-left:-1.75pt;margin-top:748.3pt;width:21.5pt;height:64pt;z-index:251658240;mso-position-vertical-relative:page" coordsize="2732,81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">
              <v:shape id="Graphic 228" o:spid="_x0000_s1027" type="#_x0000_t75" alt="World" style="position:absolute;top:2808;width:2660;height:2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">
                <v:imagedata r:id="rId10" o:title="World"/>
              </v:shape>
              <v:shape id="Graphic 227" o:spid="_x0000_s1028" type="#_x0000_t75" alt="Telephone" style="position:absolute;left:72;width:2660;height:2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">
                <v:imagedata r:id="rId11" o:title="Telephone"/>
              </v:shape>
              <v:shape id="Graphic 229" o:spid="_x0000_s1029" type="#_x0000_t75" alt="Home" style="position:absolute;top:5472;width:2660;height:2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">
                <v:imagedata r:id="rId12" o:title="Home"/>
              </v:shape>
              <w10:wrap type="tight" anchory="page"/>
            </v:group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428013D8" wp14:editId="468613EB">
              <wp:simplePos x="0" y="0"/>
              <wp:positionH relativeFrom="column">
                <wp:posOffset>221615</wp:posOffset>
              </wp:positionH>
              <wp:positionV relativeFrom="page">
                <wp:posOffset>9474835</wp:posOffset>
              </wp:positionV>
              <wp:extent cx="2845435" cy="918845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45435" cy="918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7B3599F" w14:textId="77777777" w:rsidR="00781635" w:rsidRPr="00BC2017" w:rsidRDefault="00781635" w:rsidP="00740E65">
                          <w:pPr>
                            <w:spacing w:after="60" w:line="276" w:lineRule="auto"/>
                            <w:rPr>
                              <w:rFonts w:ascii="Titillium Web" w:hAnsi="Titillium Web"/>
                              <w:color w:val="8EAADB" w:themeColor="accent1" w:themeTint="99"/>
                              <w:lang w:val="fr-BE"/>
                            </w:rPr>
                          </w:pPr>
                          <w:r w:rsidRPr="00BC2017">
                            <w:rPr>
                              <w:rFonts w:ascii="Titillium Web" w:hAnsi="Titillium Web"/>
                              <w:color w:val="8EAADB" w:themeColor="accent1" w:themeTint="99"/>
                              <w:lang w:val="fr-BE"/>
                            </w:rPr>
                            <w:t>+32 2893 0235</w:t>
                          </w:r>
                        </w:p>
                        <w:p w14:paraId="2681EFDF" w14:textId="77777777" w:rsidR="00781635" w:rsidRPr="00BC2017" w:rsidRDefault="00781635" w:rsidP="00740E65">
                          <w:pPr>
                            <w:spacing w:after="60" w:line="276" w:lineRule="auto"/>
                            <w:rPr>
                              <w:rFonts w:ascii="Titillium Web" w:hAnsi="Titillium Web"/>
                              <w:color w:val="8EAADB" w:themeColor="accent1" w:themeTint="99"/>
                              <w:lang w:val="fr-BE"/>
                            </w:rPr>
                          </w:pPr>
                          <w:r w:rsidRPr="00BC2017">
                            <w:rPr>
                              <w:rFonts w:ascii="Titillium Web" w:hAnsi="Titillium Web"/>
                              <w:color w:val="8EAADB" w:themeColor="accent1" w:themeTint="99"/>
                              <w:lang w:val="fr-BE"/>
                            </w:rPr>
                            <w:t>https://digitalsme.eu</w:t>
                          </w:r>
                        </w:p>
                        <w:p w14:paraId="61DBFFF2" w14:textId="77777777" w:rsidR="00781635" w:rsidRPr="00BC2017" w:rsidRDefault="00781635" w:rsidP="00740E65">
                          <w:pPr>
                            <w:spacing w:after="60" w:line="276" w:lineRule="auto"/>
                            <w:rPr>
                              <w:rFonts w:ascii="Titillium Web" w:hAnsi="Titillium Web"/>
                              <w:color w:val="8EAADB" w:themeColor="accent1" w:themeTint="99"/>
                              <w:spacing w:val="-10"/>
                              <w:lang w:val="fr-BE"/>
                            </w:rPr>
                          </w:pPr>
                          <w:r w:rsidRPr="00BC2017">
                            <w:rPr>
                              <w:rFonts w:ascii="Titillium Web" w:hAnsi="Titillium Web"/>
                              <w:color w:val="8EAADB" w:themeColor="accent1" w:themeTint="99"/>
                              <w:spacing w:val="-10"/>
                              <w:lang w:val="fr-BE"/>
                            </w:rPr>
                            <w:t xml:space="preserve">123 Rue du Commerce, 1000 Brussels, </w:t>
                          </w:r>
                          <w:proofErr w:type="spellStart"/>
                          <w:r w:rsidRPr="00BC2017">
                            <w:rPr>
                              <w:rFonts w:ascii="Titillium Web" w:hAnsi="Titillium Web"/>
                              <w:color w:val="8EAADB" w:themeColor="accent1" w:themeTint="99"/>
                              <w:spacing w:val="-10"/>
                              <w:lang w:val="fr-BE"/>
                            </w:rPr>
                            <w:t>Belgium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8013D8" id="Text Box 23" o:spid="_x0000_s1028" type="#_x0000_t202" style="position:absolute;left:0;text-align:left;margin-left:17.45pt;margin-top:746.05pt;width:224.05pt;height:72.3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" filled="f" stroked="f" strokeweight=".5pt">
              <v:textbox>
                <w:txbxContent>
                  <w:p w14:paraId="27B3599F" w14:textId="77777777" w:rsidR="00781635" w:rsidRPr="00BC2017" w:rsidRDefault="00781635" w:rsidP="00740E65">
                    <w:pPr>
                      <w:spacing w:after="60" w:line="276" w:lineRule="auto"/>
                      <w:rPr>
                        <w:rFonts w:ascii="Titillium Web" w:hAnsi="Titillium Web"/>
                        <w:color w:val="8EAADB" w:themeColor="accent1" w:themeTint="99"/>
                        <w:lang w:val="fr-BE"/>
                      </w:rPr>
                    </w:pPr>
                    <w:r w:rsidRPr="00BC2017">
                      <w:rPr>
                        <w:rFonts w:ascii="Titillium Web" w:hAnsi="Titillium Web"/>
                        <w:color w:val="8EAADB" w:themeColor="accent1" w:themeTint="99"/>
                        <w:lang w:val="fr-BE"/>
                      </w:rPr>
                      <w:t>+32 2893 0235</w:t>
                    </w:r>
                  </w:p>
                  <w:p w14:paraId="2681EFDF" w14:textId="77777777" w:rsidR="00781635" w:rsidRPr="00BC2017" w:rsidRDefault="00781635" w:rsidP="00740E65">
                    <w:pPr>
                      <w:spacing w:after="60" w:line="276" w:lineRule="auto"/>
                      <w:rPr>
                        <w:rFonts w:ascii="Titillium Web" w:hAnsi="Titillium Web"/>
                        <w:color w:val="8EAADB" w:themeColor="accent1" w:themeTint="99"/>
                        <w:lang w:val="fr-BE"/>
                      </w:rPr>
                    </w:pPr>
                    <w:r w:rsidRPr="00BC2017">
                      <w:rPr>
                        <w:rFonts w:ascii="Titillium Web" w:hAnsi="Titillium Web"/>
                        <w:color w:val="8EAADB" w:themeColor="accent1" w:themeTint="99"/>
                        <w:lang w:val="fr-BE"/>
                      </w:rPr>
                      <w:t>https://digitalsme.eu</w:t>
                    </w:r>
                  </w:p>
                  <w:p w14:paraId="61DBFFF2" w14:textId="77777777" w:rsidR="00781635" w:rsidRPr="00BC2017" w:rsidRDefault="00781635" w:rsidP="00740E65">
                    <w:pPr>
                      <w:spacing w:after="60" w:line="276" w:lineRule="auto"/>
                      <w:rPr>
                        <w:rFonts w:ascii="Titillium Web" w:hAnsi="Titillium Web"/>
                        <w:color w:val="8EAADB" w:themeColor="accent1" w:themeTint="99"/>
                        <w:spacing w:val="-10"/>
                        <w:lang w:val="fr-BE"/>
                      </w:rPr>
                    </w:pPr>
                    <w:r w:rsidRPr="00BC2017">
                      <w:rPr>
                        <w:rFonts w:ascii="Titillium Web" w:hAnsi="Titillium Web"/>
                        <w:color w:val="8EAADB" w:themeColor="accent1" w:themeTint="99"/>
                        <w:spacing w:val="-10"/>
                        <w:lang w:val="fr-BE"/>
                      </w:rPr>
                      <w:t>123 Rue du Commerce, 1000 Brussels, Belgium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rFonts w:ascii="Titillium Web" w:hAnsi="Titillium Web"/>
        <w:noProof/>
        <w:sz w:val="28"/>
        <w:szCs w:val="28"/>
        <w:lang w:val="en-US"/>
      </w:rPr>
      <mc:AlternateContent>
        <mc:Choice Requires="wps">
          <w:drawing>
            <wp:anchor distT="4294967295" distB="4294967295" distL="114300" distR="114300" simplePos="0" relativeHeight="251658246" behindDoc="0" locked="0" layoutInCell="1" allowOverlap="1" wp14:anchorId="20B6FF08" wp14:editId="27629586">
              <wp:simplePos x="0" y="0"/>
              <wp:positionH relativeFrom="column">
                <wp:posOffset>0</wp:posOffset>
              </wp:positionH>
              <wp:positionV relativeFrom="page">
                <wp:posOffset>9345294</wp:posOffset>
              </wp:positionV>
              <wp:extent cx="5742305" cy="0"/>
              <wp:effectExtent l="0" t="0" r="23495" b="25400"/>
              <wp:wrapNone/>
              <wp:docPr id="231" name="Straight Connector 2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42305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line w14:anchorId="061FE063" id="Straight Connector 231" o:spid="_x0000_s1026" style="position:absolute;z-index:25165824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margin;mso-height-relative:page" from="0,735.85pt" to="452.15pt,7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" strokecolor="#4472c4 [3204]" strokeweight="1pt">
              <v:stroke joinstyle="miter"/>
              <o:lock v:ext="edit" shapetype="f"/>
              <w10:wrap anchory="page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248CFA" w14:textId="77777777" w:rsidR="00781635" w:rsidRDefault="00C43A14" w:rsidP="00EA2450">
    <w:pPr>
      <w:pStyle w:val="Piedepgina"/>
    </w:pPr>
    <w:r>
      <w:rPr>
        <w:rFonts w:ascii="Titillium Web" w:hAnsi="Titillium Web"/>
        <w:noProof/>
        <w:sz w:val="28"/>
        <w:szCs w:val="28"/>
        <w:lang w:val="en-US"/>
      </w:rPr>
      <mc:AlternateContent>
        <mc:Choice Requires="wps">
          <w:drawing>
            <wp:anchor distT="4294967295" distB="4294967295" distL="114300" distR="114300" simplePos="0" relativeHeight="251658249" behindDoc="0" locked="0" layoutInCell="1" allowOverlap="1" wp14:anchorId="43CB7393" wp14:editId="6F1DB756">
              <wp:simplePos x="0" y="0"/>
              <wp:positionH relativeFrom="column">
                <wp:posOffset>10795</wp:posOffset>
              </wp:positionH>
              <wp:positionV relativeFrom="page">
                <wp:posOffset>9356724</wp:posOffset>
              </wp:positionV>
              <wp:extent cx="5742305" cy="0"/>
              <wp:effectExtent l="0" t="0" r="23495" b="25400"/>
              <wp:wrapNone/>
              <wp:docPr id="10" name="Straight Connector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42305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line w14:anchorId="6258AECF" id="Straight Connector 10" o:spid="_x0000_s1026" style="position:absolute;z-index:251658249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margin;mso-height-relative:page" from=".85pt,736.75pt" to="453pt,73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" strokecolor="#4472c4 [3204]" strokeweight="1pt">
              <v:stroke joinstyle="miter"/>
              <o:lock v:ext="edit" shapetype="f"/>
              <w10:wrap anchory="page"/>
            </v:line>
          </w:pict>
        </mc:Fallback>
      </mc:AlternateContent>
    </w:r>
  </w:p>
  <w:p w14:paraId="7E414F93" w14:textId="77777777" w:rsidR="00781635" w:rsidRDefault="00C43A14">
    <w:pPr>
      <w:pStyle w:val="Piedepgina"/>
    </w:pPr>
    <w:r>
      <w:rPr>
        <w:rFonts w:ascii="Titillium Web" w:hAnsi="Titillium Web"/>
        <w:noProof/>
        <w:sz w:val="28"/>
        <w:szCs w:val="28"/>
        <w:lang w:val="en-US"/>
      </w:rPr>
      <mc:AlternateContent>
        <mc:Choice Requires="wpg">
          <w:drawing>
            <wp:anchor distT="0" distB="0" distL="114300" distR="114300" simplePos="0" relativeHeight="251658254" behindDoc="0" locked="0" layoutInCell="1" allowOverlap="1" wp14:anchorId="620F5A2C" wp14:editId="0203349D">
              <wp:simplePos x="0" y="0"/>
              <wp:positionH relativeFrom="column">
                <wp:posOffset>0</wp:posOffset>
              </wp:positionH>
              <wp:positionV relativeFrom="paragraph">
                <wp:posOffset>114300</wp:posOffset>
              </wp:positionV>
              <wp:extent cx="6848475" cy="918845"/>
              <wp:effectExtent l="0" t="0" r="0" b="0"/>
              <wp:wrapNone/>
              <wp:docPr id="53" name="Group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848475" cy="918845"/>
                        <a:chOff x="0" y="0"/>
                        <a:chExt cx="6848475" cy="918845"/>
                      </a:xfrm>
                    </wpg:grpSpPr>
                    <wpg:grpSp>
                      <wpg:cNvPr id="54" name="Group 54"/>
                      <wpg:cNvGrpSpPr/>
                      <wpg:grpSpPr>
                        <a:xfrm>
                          <a:off x="0" y="0"/>
                          <a:ext cx="273050" cy="812800"/>
                          <a:chOff x="0" y="0"/>
                          <a:chExt cx="273265" cy="813265"/>
                        </a:xfrm>
                      </wpg:grpSpPr>
                      <pic:pic xmlns:pic="http://schemas.openxmlformats.org/drawingml/2006/picture">
                        <pic:nvPicPr>
                          <pic:cNvPr id="55" name="Graphic 55" descr="World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80800"/>
                            <a:ext cx="266065" cy="2660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Graphic 56" descr="Telephone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00" y="0"/>
                            <a:ext cx="266065" cy="2660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Graphic 57" descr="Home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47200"/>
                            <a:ext cx="266065" cy="26606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g:grpSp>
                      <wpg:cNvPr id="58" name="Group 58"/>
                      <wpg:cNvGrpSpPr/>
                      <wpg:grpSpPr>
                        <a:xfrm>
                          <a:off x="3057525" y="9525"/>
                          <a:ext cx="279400" cy="791210"/>
                          <a:chOff x="0" y="0"/>
                          <a:chExt cx="266700" cy="791210"/>
                        </a:xfrm>
                      </wpg:grpSpPr>
                      <pic:pic xmlns:pic="http://schemas.openxmlformats.org/drawingml/2006/picture">
                        <pic:nvPicPr>
                          <pic:cNvPr id="59" name="Graphic 59" descr="Envelope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66700"/>
                            <a:ext cx="266065" cy="2660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Graphic 60" descr="Suitcase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65" cy="2660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Graphic 61" descr="Magnifying glass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23875"/>
                            <a:ext cx="266700" cy="26733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62" name="Text Box 62"/>
                      <wps:cNvSpPr txBox="1"/>
                      <wps:spPr>
                        <a:xfrm>
                          <a:off x="228600" y="0"/>
                          <a:ext cx="2806700" cy="844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2745EA" w14:textId="77777777" w:rsidR="00781635" w:rsidRPr="00DE7074" w:rsidRDefault="00781635" w:rsidP="00AD6A85">
                            <w:pPr>
                              <w:spacing w:after="60" w:line="360" w:lineRule="auto"/>
                              <w:rPr>
                                <w:rFonts w:ascii="Arial Narrow" w:hAnsi="Arial Narrow" w:cs="Arial"/>
                                <w:color w:val="8EAADB" w:themeColor="accent1" w:themeTint="99"/>
                                <w:spacing w:val="6"/>
                                <w:lang w:val="fr-BE"/>
                              </w:rPr>
                            </w:pPr>
                            <w:r w:rsidRPr="00DE7074">
                              <w:rPr>
                                <w:rFonts w:ascii="Arial Narrow" w:hAnsi="Arial Narrow" w:cs="Arial"/>
                                <w:color w:val="8EAADB" w:themeColor="accent1" w:themeTint="99"/>
                                <w:spacing w:val="6"/>
                                <w:lang w:val="fr-BE"/>
                              </w:rPr>
                              <w:t>+32 2893 0235</w:t>
                            </w:r>
                          </w:p>
                          <w:p w14:paraId="76B2122C" w14:textId="77777777" w:rsidR="00781635" w:rsidRPr="00DE7074" w:rsidRDefault="00781635" w:rsidP="00AD6A85">
                            <w:pPr>
                              <w:spacing w:after="60" w:line="360" w:lineRule="auto"/>
                              <w:rPr>
                                <w:rFonts w:ascii="Arial Narrow" w:hAnsi="Arial Narrow" w:cs="Arial"/>
                                <w:color w:val="8EAADB" w:themeColor="accent1" w:themeTint="99"/>
                                <w:spacing w:val="6"/>
                                <w:lang w:val="fr-BE"/>
                              </w:rPr>
                            </w:pPr>
                            <w:r w:rsidRPr="00DE7074">
                              <w:rPr>
                                <w:rFonts w:ascii="Arial Narrow" w:hAnsi="Arial Narrow" w:cs="Arial"/>
                                <w:color w:val="8EAADB" w:themeColor="accent1" w:themeTint="99"/>
                                <w:spacing w:val="6"/>
                                <w:lang w:val="fr-BE"/>
                              </w:rPr>
                              <w:t>https://digitalsme.eu</w:t>
                            </w:r>
                          </w:p>
                          <w:p w14:paraId="28701EF7" w14:textId="77777777" w:rsidR="00781635" w:rsidRPr="00DE7074" w:rsidRDefault="00781635" w:rsidP="00AD6A85">
                            <w:pPr>
                              <w:spacing w:after="60" w:line="360" w:lineRule="auto"/>
                              <w:rPr>
                                <w:rFonts w:ascii="Arial Narrow" w:hAnsi="Arial Narrow" w:cs="Arial"/>
                                <w:color w:val="8EAADB" w:themeColor="accent1" w:themeTint="99"/>
                                <w:spacing w:val="6"/>
                                <w:lang w:val="fr-BE"/>
                              </w:rPr>
                            </w:pPr>
                            <w:r w:rsidRPr="00DE7074">
                              <w:rPr>
                                <w:rFonts w:ascii="Arial Narrow" w:hAnsi="Arial Narrow" w:cs="Arial"/>
                                <w:color w:val="8EAADB" w:themeColor="accent1" w:themeTint="99"/>
                                <w:spacing w:val="6"/>
                                <w:lang w:val="fr-BE"/>
                              </w:rPr>
                              <w:t xml:space="preserve">123 Rue du Commerce, 1000 Brussels, </w:t>
                            </w:r>
                            <w:proofErr w:type="spellStart"/>
                            <w:r w:rsidRPr="00DE7074">
                              <w:rPr>
                                <w:rFonts w:ascii="Arial Narrow" w:hAnsi="Arial Narrow" w:cs="Arial"/>
                                <w:color w:val="8EAADB" w:themeColor="accent1" w:themeTint="99"/>
                                <w:spacing w:val="6"/>
                                <w:lang w:val="fr-BE"/>
                              </w:rPr>
                              <w:t>Belgium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" name="Text Box 63"/>
                      <wps:cNvSpPr txBox="1"/>
                      <wps:spPr>
                        <a:xfrm>
                          <a:off x="3314700" y="0"/>
                          <a:ext cx="3533775" cy="918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190B43" w14:textId="77777777" w:rsidR="00781635" w:rsidRPr="00DE7074" w:rsidRDefault="00781635" w:rsidP="00AD6A85">
                            <w:pPr>
                              <w:spacing w:after="60" w:line="360" w:lineRule="auto"/>
                              <w:rPr>
                                <w:rFonts w:ascii="Arial Narrow" w:hAnsi="Arial Narrow" w:cs="Arial"/>
                                <w:color w:val="8EAADB" w:themeColor="accent1" w:themeTint="99"/>
                                <w:spacing w:val="8"/>
                              </w:rPr>
                            </w:pPr>
                            <w:r w:rsidRPr="00DE7074">
                              <w:rPr>
                                <w:rFonts w:ascii="Arial Narrow" w:hAnsi="Arial Narrow" w:cs="Arial"/>
                                <w:color w:val="8EAADB" w:themeColor="accent1" w:themeTint="99"/>
                                <w:spacing w:val="8"/>
                              </w:rPr>
                              <w:t>VAT: BE0899786252</w:t>
                            </w:r>
                          </w:p>
                          <w:p w14:paraId="1AD1EDF9" w14:textId="77777777" w:rsidR="00781635" w:rsidRPr="00DE7074" w:rsidRDefault="00781635" w:rsidP="00AD6A85">
                            <w:pPr>
                              <w:spacing w:after="60" w:line="360" w:lineRule="auto"/>
                              <w:rPr>
                                <w:rFonts w:ascii="Arial Narrow" w:hAnsi="Arial Narrow" w:cs="Arial"/>
                                <w:color w:val="8EAADB" w:themeColor="accent1" w:themeTint="99"/>
                                <w:spacing w:val="8"/>
                              </w:rPr>
                            </w:pPr>
                            <w:r w:rsidRPr="00DE7074">
                              <w:rPr>
                                <w:rFonts w:ascii="Arial Narrow" w:hAnsi="Arial Narrow" w:cs="Arial"/>
                                <w:color w:val="8EAADB" w:themeColor="accent1" w:themeTint="99"/>
                                <w:spacing w:val="8"/>
                              </w:rPr>
                              <w:t>office@digitalsme.eu</w:t>
                            </w:r>
                          </w:p>
                          <w:p w14:paraId="02A31AC4" w14:textId="77777777" w:rsidR="00781635" w:rsidRPr="00DE7074" w:rsidRDefault="00781635" w:rsidP="00AD6A85">
                            <w:pPr>
                              <w:spacing w:after="60" w:line="360" w:lineRule="auto"/>
                              <w:rPr>
                                <w:rFonts w:ascii="Arial Narrow" w:hAnsi="Arial Narrow" w:cs="Arial"/>
                                <w:color w:val="8EAADB" w:themeColor="accent1" w:themeTint="99"/>
                                <w:spacing w:val="8"/>
                              </w:rPr>
                            </w:pPr>
                            <w:r w:rsidRPr="00DE7074">
                              <w:rPr>
                                <w:rFonts w:ascii="Arial Narrow" w:hAnsi="Arial Narrow" w:cs="Arial"/>
                                <w:color w:val="8EAADB" w:themeColor="accent1" w:themeTint="99"/>
                                <w:spacing w:val="8"/>
                              </w:rPr>
                              <w:t>EU Transparency Reg</w:t>
                            </w:r>
                            <w:r>
                              <w:rPr>
                                <w:rFonts w:ascii="Arial Narrow" w:hAnsi="Arial Narrow" w:cs="Arial"/>
                                <w:color w:val="8EAADB" w:themeColor="accent1" w:themeTint="99"/>
                                <w:spacing w:val="8"/>
                              </w:rPr>
                              <w:t>.</w:t>
                            </w:r>
                            <w:r w:rsidRPr="00DE7074">
                              <w:rPr>
                                <w:rFonts w:ascii="Arial Narrow" w:hAnsi="Arial Narrow" w:cs="Arial"/>
                                <w:color w:val="8EAADB" w:themeColor="accent1" w:themeTint="99"/>
                                <w:spacing w:val="8"/>
                              </w:rPr>
                              <w:t>: 082698126468-52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20F5A2C" id="Group 53" o:spid="_x0000_s1029" style="position:absolute;margin-left:0;margin-top:9pt;width:539.25pt;height:72.35pt;z-index:251658254" coordsize="68484,91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">
              <v:group id="Group 54" o:spid="_x0000_s1030" style="position:absolute;width:2730;height:8128" coordsize="2732,8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55" o:spid="_x0000_s1031" type="#_x0000_t75" alt="World" style="position:absolute;top:2808;width:2660;height:2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">
                  <v:imagedata r:id="rId7" o:title="World"/>
                </v:shape>
                <v:shape id="Graphic 56" o:spid="_x0000_s1032" type="#_x0000_t75" alt="Telephone" style="position:absolute;left:72;width:2660;height:2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">
                  <v:imagedata r:id="rId8" o:title="Telephone"/>
                </v:shape>
                <v:shape id="Graphic 57" o:spid="_x0000_s1033" type="#_x0000_t75" alt="Home" style="position:absolute;top:5472;width:2660;height:2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">
                  <v:imagedata r:id="rId9" o:title="Home"/>
                </v:shape>
              </v:group>
              <v:group id="Group 58" o:spid="_x0000_s1034" style="position:absolute;left:30575;top:95;width:2794;height:7912" coordsize="2667,7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<v:shape id="Graphic 59" o:spid="_x0000_s1035" type="#_x0000_t75" alt="Envelope" style="position:absolute;top:2667;width:2660;height:2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">
                  <v:imagedata r:id="rId10" o:title="Envelope"/>
                </v:shape>
                <v:shape id="Graphic 60" o:spid="_x0000_s1036" type="#_x0000_t75" alt="Suitcase" style="position:absolute;width:2660;height:2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">
                  <v:imagedata r:id="rId11" o:title="Suitcase"/>
                </v:shape>
                <v:shape id="Graphic 61" o:spid="_x0000_s1037" type="#_x0000_t75" alt="Magnifying glass" style="position:absolute;top:5238;width:2667;height:2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">
                  <v:imagedata r:id="rId12" o:title="Magnifying glass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2" o:spid="_x0000_s1038" type="#_x0000_t202" style="position:absolute;left:2286;width:28067;height:8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1Ie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zBK5fwg+QywsAAAD//wMAUEsBAi0AFAAGAAgAAAAhANvh9svuAAAAhQEAABMAAAAAAAAA&#10;AAAAAAAAAAAAAFtDb250ZW50X1R5cGVzXS54bWxQSwECLQAUAAYACAAAACEAWvQsW78AAAAVAQAA&#10;CwAAAAAAAAAAAAAAAAAfAQAAX3JlbHMvLnJlbHNQSwECLQAUAAYACAAAACEAE49SHsYAAADbAAAA&#10;DwAAAAAAAAAAAAAAAAAHAgAAZHJzL2Rvd25yZXYueG1sUEsFBgAAAAADAAMAtwAAAPoCAAAAAA==&#10;" filled="f" stroked="f" strokeweight=".5pt">
                <v:textbox>
                  <w:txbxContent>
                    <w:p w14:paraId="4D2745EA" w14:textId="77777777" w:rsidR="00781635" w:rsidRPr="00DE7074" w:rsidRDefault="00781635" w:rsidP="00AD6A85">
                      <w:pPr>
                        <w:spacing w:after="60" w:line="360" w:lineRule="auto"/>
                        <w:rPr>
                          <w:rFonts w:ascii="Arial Narrow" w:hAnsi="Arial Narrow" w:cs="Arial"/>
                          <w:color w:val="8EAADB" w:themeColor="accent1" w:themeTint="99"/>
                          <w:spacing w:val="6"/>
                          <w:lang w:val="fr-BE"/>
                        </w:rPr>
                      </w:pPr>
                      <w:r w:rsidRPr="00DE7074">
                        <w:rPr>
                          <w:rFonts w:ascii="Arial Narrow" w:hAnsi="Arial Narrow" w:cs="Arial"/>
                          <w:color w:val="8EAADB" w:themeColor="accent1" w:themeTint="99"/>
                          <w:spacing w:val="6"/>
                          <w:lang w:val="fr-BE"/>
                        </w:rPr>
                        <w:t>+32 2893 0235</w:t>
                      </w:r>
                    </w:p>
                    <w:p w14:paraId="76B2122C" w14:textId="77777777" w:rsidR="00781635" w:rsidRPr="00DE7074" w:rsidRDefault="00781635" w:rsidP="00AD6A85">
                      <w:pPr>
                        <w:spacing w:after="60" w:line="360" w:lineRule="auto"/>
                        <w:rPr>
                          <w:rFonts w:ascii="Arial Narrow" w:hAnsi="Arial Narrow" w:cs="Arial"/>
                          <w:color w:val="8EAADB" w:themeColor="accent1" w:themeTint="99"/>
                          <w:spacing w:val="6"/>
                          <w:lang w:val="fr-BE"/>
                        </w:rPr>
                      </w:pPr>
                      <w:r w:rsidRPr="00DE7074">
                        <w:rPr>
                          <w:rFonts w:ascii="Arial Narrow" w:hAnsi="Arial Narrow" w:cs="Arial"/>
                          <w:color w:val="8EAADB" w:themeColor="accent1" w:themeTint="99"/>
                          <w:spacing w:val="6"/>
                          <w:lang w:val="fr-BE"/>
                        </w:rPr>
                        <w:t>https://digitalsme.eu</w:t>
                      </w:r>
                    </w:p>
                    <w:p w14:paraId="28701EF7" w14:textId="77777777" w:rsidR="00781635" w:rsidRPr="00DE7074" w:rsidRDefault="00781635" w:rsidP="00AD6A85">
                      <w:pPr>
                        <w:spacing w:after="60" w:line="360" w:lineRule="auto"/>
                        <w:rPr>
                          <w:rFonts w:ascii="Arial Narrow" w:hAnsi="Arial Narrow" w:cs="Arial"/>
                          <w:color w:val="8EAADB" w:themeColor="accent1" w:themeTint="99"/>
                          <w:spacing w:val="6"/>
                          <w:lang w:val="fr-BE"/>
                        </w:rPr>
                      </w:pPr>
                      <w:r w:rsidRPr="00DE7074">
                        <w:rPr>
                          <w:rFonts w:ascii="Arial Narrow" w:hAnsi="Arial Narrow" w:cs="Arial"/>
                          <w:color w:val="8EAADB" w:themeColor="accent1" w:themeTint="99"/>
                          <w:spacing w:val="6"/>
                          <w:lang w:val="fr-BE"/>
                        </w:rPr>
                        <w:t>123 Rue du Commerce, 1000 Brussels, Belgium</w:t>
                      </w:r>
                    </w:p>
                  </w:txbxContent>
                </v:textbox>
              </v:shape>
              <v:shape id="Text Box 63" o:spid="_x0000_s1039" type="#_x0000_t202" style="position:absolute;left:33147;width:35337;height:9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/eF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" filled="f" stroked="f" strokeweight=".5pt">
                <v:textbox>
                  <w:txbxContent>
                    <w:p w14:paraId="4B190B43" w14:textId="77777777" w:rsidR="00781635" w:rsidRPr="00DE7074" w:rsidRDefault="00781635" w:rsidP="00AD6A85">
                      <w:pPr>
                        <w:spacing w:after="60" w:line="360" w:lineRule="auto"/>
                        <w:rPr>
                          <w:rFonts w:ascii="Arial Narrow" w:hAnsi="Arial Narrow" w:cs="Arial"/>
                          <w:color w:val="8EAADB" w:themeColor="accent1" w:themeTint="99"/>
                          <w:spacing w:val="8"/>
                        </w:rPr>
                      </w:pPr>
                      <w:r w:rsidRPr="00DE7074">
                        <w:rPr>
                          <w:rFonts w:ascii="Arial Narrow" w:hAnsi="Arial Narrow" w:cs="Arial"/>
                          <w:color w:val="8EAADB" w:themeColor="accent1" w:themeTint="99"/>
                          <w:spacing w:val="8"/>
                        </w:rPr>
                        <w:t>VAT: BE0899786252</w:t>
                      </w:r>
                    </w:p>
                    <w:p w14:paraId="1AD1EDF9" w14:textId="77777777" w:rsidR="00781635" w:rsidRPr="00DE7074" w:rsidRDefault="00781635" w:rsidP="00AD6A85">
                      <w:pPr>
                        <w:spacing w:after="60" w:line="360" w:lineRule="auto"/>
                        <w:rPr>
                          <w:rFonts w:ascii="Arial Narrow" w:hAnsi="Arial Narrow" w:cs="Arial"/>
                          <w:color w:val="8EAADB" w:themeColor="accent1" w:themeTint="99"/>
                          <w:spacing w:val="8"/>
                        </w:rPr>
                      </w:pPr>
                      <w:r w:rsidRPr="00DE7074">
                        <w:rPr>
                          <w:rFonts w:ascii="Arial Narrow" w:hAnsi="Arial Narrow" w:cs="Arial"/>
                          <w:color w:val="8EAADB" w:themeColor="accent1" w:themeTint="99"/>
                          <w:spacing w:val="8"/>
                        </w:rPr>
                        <w:t>office@digitalsme.eu</w:t>
                      </w:r>
                    </w:p>
                    <w:p w14:paraId="02A31AC4" w14:textId="77777777" w:rsidR="00781635" w:rsidRPr="00DE7074" w:rsidRDefault="00781635" w:rsidP="00AD6A85">
                      <w:pPr>
                        <w:spacing w:after="60" w:line="360" w:lineRule="auto"/>
                        <w:rPr>
                          <w:rFonts w:ascii="Arial Narrow" w:hAnsi="Arial Narrow" w:cs="Arial"/>
                          <w:color w:val="8EAADB" w:themeColor="accent1" w:themeTint="99"/>
                          <w:spacing w:val="8"/>
                        </w:rPr>
                      </w:pPr>
                      <w:r w:rsidRPr="00DE7074">
                        <w:rPr>
                          <w:rFonts w:ascii="Arial Narrow" w:hAnsi="Arial Narrow" w:cs="Arial"/>
                          <w:color w:val="8EAADB" w:themeColor="accent1" w:themeTint="99"/>
                          <w:spacing w:val="8"/>
                        </w:rPr>
                        <w:t>EU Transparency Reg</w:t>
                      </w:r>
                      <w:r>
                        <w:rPr>
                          <w:rFonts w:ascii="Arial Narrow" w:hAnsi="Arial Narrow" w:cs="Arial"/>
                          <w:color w:val="8EAADB" w:themeColor="accent1" w:themeTint="99"/>
                          <w:spacing w:val="8"/>
                        </w:rPr>
                        <w:t>.</w:t>
                      </w:r>
                      <w:r w:rsidRPr="00DE7074">
                        <w:rPr>
                          <w:rFonts w:ascii="Arial Narrow" w:hAnsi="Arial Narrow" w:cs="Arial"/>
                          <w:color w:val="8EAADB" w:themeColor="accent1" w:themeTint="99"/>
                          <w:spacing w:val="8"/>
                        </w:rPr>
                        <w:t>: 082698126468-52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55ADD9" w14:textId="77777777" w:rsidR="00781635" w:rsidRDefault="00C43A14" w:rsidP="00DB30EF">
    <w:pPr>
      <w:pStyle w:val="Piedepgina"/>
      <w:ind w:left="-709"/>
    </w:pPr>
    <w:r>
      <w:rPr>
        <w:rFonts w:ascii="Titillium Web" w:hAnsi="Titillium Web"/>
        <w:noProof/>
        <w:sz w:val="28"/>
        <w:szCs w:val="28"/>
        <w:lang w:val="en-US"/>
      </w:rPr>
      <mc:AlternateContent>
        <mc:Choice Requires="wpg">
          <w:drawing>
            <wp:anchor distT="0" distB="0" distL="114300" distR="114300" simplePos="0" relativeHeight="251658252" behindDoc="0" locked="0" layoutInCell="1" allowOverlap="1" wp14:anchorId="0CE89AD3" wp14:editId="528848B3">
              <wp:simplePos x="0" y="0"/>
              <wp:positionH relativeFrom="column">
                <wp:posOffset>-23495</wp:posOffset>
              </wp:positionH>
              <wp:positionV relativeFrom="paragraph">
                <wp:posOffset>280670</wp:posOffset>
              </wp:positionV>
              <wp:extent cx="6848475" cy="918845"/>
              <wp:effectExtent l="0" t="0" r="0" b="0"/>
              <wp:wrapNone/>
              <wp:docPr id="52" name="Group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848475" cy="918845"/>
                        <a:chOff x="0" y="0"/>
                        <a:chExt cx="6848475" cy="918845"/>
                      </a:xfrm>
                    </wpg:grpSpPr>
                    <wpg:grpSp>
                      <wpg:cNvPr id="21" name="Group 21"/>
                      <wpg:cNvGrpSpPr/>
                      <wpg:grpSpPr>
                        <a:xfrm>
                          <a:off x="0" y="0"/>
                          <a:ext cx="273050" cy="812800"/>
                          <a:chOff x="0" y="0"/>
                          <a:chExt cx="273265" cy="813265"/>
                        </a:xfrm>
                      </wpg:grpSpPr>
                      <pic:pic xmlns:pic="http://schemas.openxmlformats.org/drawingml/2006/picture">
                        <pic:nvPicPr>
                          <pic:cNvPr id="24" name="Graphic 24" descr="World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80800"/>
                            <a:ext cx="266065" cy="2660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Graphic 25" descr="Telephone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00" y="0"/>
                            <a:ext cx="266065" cy="2660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Graphic 26" descr="Home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47200"/>
                            <a:ext cx="266065" cy="26606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g:grpSp>
                      <wpg:cNvPr id="3" name="Group 3"/>
                      <wpg:cNvGrpSpPr/>
                      <wpg:grpSpPr>
                        <a:xfrm>
                          <a:off x="3057525" y="9525"/>
                          <a:ext cx="279400" cy="791210"/>
                          <a:chOff x="0" y="0"/>
                          <a:chExt cx="266700" cy="791210"/>
                        </a:xfrm>
                      </wpg:grpSpPr>
                      <pic:pic xmlns:pic="http://schemas.openxmlformats.org/drawingml/2006/picture">
                        <pic:nvPicPr>
                          <pic:cNvPr id="5" name="Graphic 5" descr="Envelope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66700"/>
                            <a:ext cx="266065" cy="2660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Graphic 8" descr="Suitcase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65" cy="2660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Graphic 9" descr="Magnifying glass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23875"/>
                            <a:ext cx="266700" cy="26733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28" name="Text Box 28"/>
                      <wps:cNvSpPr txBox="1"/>
                      <wps:spPr>
                        <a:xfrm>
                          <a:off x="228600" y="0"/>
                          <a:ext cx="2806700" cy="844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99B8B4" w14:textId="77777777" w:rsidR="00781635" w:rsidRPr="00DE7074" w:rsidRDefault="00781635" w:rsidP="00DE7074">
                            <w:pPr>
                              <w:spacing w:after="60" w:line="360" w:lineRule="auto"/>
                              <w:rPr>
                                <w:rFonts w:ascii="Arial Narrow" w:hAnsi="Arial Narrow" w:cs="Arial"/>
                                <w:color w:val="8EAADB" w:themeColor="accent1" w:themeTint="99"/>
                                <w:spacing w:val="6"/>
                                <w:lang w:val="fr-BE"/>
                              </w:rPr>
                            </w:pPr>
                            <w:r w:rsidRPr="00DE7074">
                              <w:rPr>
                                <w:rFonts w:ascii="Arial Narrow" w:hAnsi="Arial Narrow" w:cs="Arial"/>
                                <w:color w:val="8EAADB" w:themeColor="accent1" w:themeTint="99"/>
                                <w:spacing w:val="6"/>
                                <w:lang w:val="fr-BE"/>
                              </w:rPr>
                              <w:t>+32 2893 0235</w:t>
                            </w:r>
                          </w:p>
                          <w:p w14:paraId="7F4F8563" w14:textId="77777777" w:rsidR="00781635" w:rsidRPr="00DE7074" w:rsidRDefault="00781635" w:rsidP="00DE7074">
                            <w:pPr>
                              <w:spacing w:after="60" w:line="360" w:lineRule="auto"/>
                              <w:rPr>
                                <w:rFonts w:ascii="Arial Narrow" w:hAnsi="Arial Narrow" w:cs="Arial"/>
                                <w:color w:val="8EAADB" w:themeColor="accent1" w:themeTint="99"/>
                                <w:spacing w:val="6"/>
                                <w:lang w:val="fr-BE"/>
                              </w:rPr>
                            </w:pPr>
                            <w:r w:rsidRPr="00DE7074">
                              <w:rPr>
                                <w:rFonts w:ascii="Arial Narrow" w:hAnsi="Arial Narrow" w:cs="Arial"/>
                                <w:color w:val="8EAADB" w:themeColor="accent1" w:themeTint="99"/>
                                <w:spacing w:val="6"/>
                                <w:lang w:val="fr-BE"/>
                              </w:rPr>
                              <w:t>https://digitalsme.eu</w:t>
                            </w:r>
                          </w:p>
                          <w:p w14:paraId="28BD296B" w14:textId="77777777" w:rsidR="00781635" w:rsidRPr="00DE7074" w:rsidRDefault="00781635" w:rsidP="00DE7074">
                            <w:pPr>
                              <w:spacing w:after="60" w:line="360" w:lineRule="auto"/>
                              <w:rPr>
                                <w:rFonts w:ascii="Arial Narrow" w:hAnsi="Arial Narrow" w:cs="Arial"/>
                                <w:color w:val="8EAADB" w:themeColor="accent1" w:themeTint="99"/>
                                <w:spacing w:val="6"/>
                                <w:lang w:val="fr-BE"/>
                              </w:rPr>
                            </w:pPr>
                            <w:r w:rsidRPr="00DE7074">
                              <w:rPr>
                                <w:rFonts w:ascii="Arial Narrow" w:hAnsi="Arial Narrow" w:cs="Arial"/>
                                <w:color w:val="8EAADB" w:themeColor="accent1" w:themeTint="99"/>
                                <w:spacing w:val="6"/>
                                <w:lang w:val="fr-BE"/>
                              </w:rPr>
                              <w:t xml:space="preserve">123 Rue du Commerce, 1000 Brussels, </w:t>
                            </w:r>
                            <w:proofErr w:type="spellStart"/>
                            <w:r w:rsidRPr="00DE7074">
                              <w:rPr>
                                <w:rFonts w:ascii="Arial Narrow" w:hAnsi="Arial Narrow" w:cs="Arial"/>
                                <w:color w:val="8EAADB" w:themeColor="accent1" w:themeTint="99"/>
                                <w:spacing w:val="6"/>
                                <w:lang w:val="fr-BE"/>
                              </w:rPr>
                              <w:t>Belgium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" name="Text Box 17"/>
                      <wps:cNvSpPr txBox="1"/>
                      <wps:spPr>
                        <a:xfrm>
                          <a:off x="3314700" y="0"/>
                          <a:ext cx="3533775" cy="918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9B5539" w14:textId="77777777" w:rsidR="00781635" w:rsidRPr="00DE7074" w:rsidRDefault="00781635" w:rsidP="00DE7074">
                            <w:pPr>
                              <w:spacing w:after="60" w:line="360" w:lineRule="auto"/>
                              <w:rPr>
                                <w:rFonts w:ascii="Arial Narrow" w:hAnsi="Arial Narrow" w:cs="Arial"/>
                                <w:color w:val="8EAADB" w:themeColor="accent1" w:themeTint="99"/>
                                <w:spacing w:val="8"/>
                              </w:rPr>
                            </w:pPr>
                            <w:r w:rsidRPr="00DE7074">
                              <w:rPr>
                                <w:rFonts w:ascii="Arial Narrow" w:hAnsi="Arial Narrow" w:cs="Arial"/>
                                <w:color w:val="8EAADB" w:themeColor="accent1" w:themeTint="99"/>
                                <w:spacing w:val="8"/>
                              </w:rPr>
                              <w:t>VAT: BE0899786252</w:t>
                            </w:r>
                          </w:p>
                          <w:p w14:paraId="0621676B" w14:textId="77777777" w:rsidR="00781635" w:rsidRPr="00DE7074" w:rsidRDefault="00781635" w:rsidP="00DE7074">
                            <w:pPr>
                              <w:spacing w:after="60" w:line="360" w:lineRule="auto"/>
                              <w:rPr>
                                <w:rFonts w:ascii="Arial Narrow" w:hAnsi="Arial Narrow" w:cs="Arial"/>
                                <w:color w:val="8EAADB" w:themeColor="accent1" w:themeTint="99"/>
                                <w:spacing w:val="8"/>
                              </w:rPr>
                            </w:pPr>
                            <w:r w:rsidRPr="00DE7074">
                              <w:rPr>
                                <w:rFonts w:ascii="Arial Narrow" w:hAnsi="Arial Narrow" w:cs="Arial"/>
                                <w:color w:val="8EAADB" w:themeColor="accent1" w:themeTint="99"/>
                                <w:spacing w:val="8"/>
                              </w:rPr>
                              <w:t>office@digitalsme.eu</w:t>
                            </w:r>
                          </w:p>
                          <w:p w14:paraId="4A892327" w14:textId="77777777" w:rsidR="00781635" w:rsidRPr="00DE7074" w:rsidRDefault="00781635" w:rsidP="00DE7074">
                            <w:pPr>
                              <w:spacing w:after="60" w:line="360" w:lineRule="auto"/>
                              <w:rPr>
                                <w:rFonts w:ascii="Arial Narrow" w:hAnsi="Arial Narrow" w:cs="Arial"/>
                                <w:color w:val="8EAADB" w:themeColor="accent1" w:themeTint="99"/>
                                <w:spacing w:val="8"/>
                              </w:rPr>
                            </w:pPr>
                            <w:r w:rsidRPr="00DE7074">
                              <w:rPr>
                                <w:rFonts w:ascii="Arial Narrow" w:hAnsi="Arial Narrow" w:cs="Arial"/>
                                <w:color w:val="8EAADB" w:themeColor="accent1" w:themeTint="99"/>
                                <w:spacing w:val="8"/>
                              </w:rPr>
                              <w:t>EU Transparency Reg</w:t>
                            </w:r>
                            <w:r>
                              <w:rPr>
                                <w:rFonts w:ascii="Arial Narrow" w:hAnsi="Arial Narrow" w:cs="Arial"/>
                                <w:color w:val="8EAADB" w:themeColor="accent1" w:themeTint="99"/>
                                <w:spacing w:val="8"/>
                              </w:rPr>
                              <w:t>.</w:t>
                            </w:r>
                            <w:r w:rsidRPr="00DE7074">
                              <w:rPr>
                                <w:rFonts w:ascii="Arial Narrow" w:hAnsi="Arial Narrow" w:cs="Arial"/>
                                <w:color w:val="8EAADB" w:themeColor="accent1" w:themeTint="99"/>
                                <w:spacing w:val="8"/>
                              </w:rPr>
                              <w:t>: 082698126468-52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CE89AD3" id="Group 52" o:spid="_x0000_s1040" style="position:absolute;left:0;text-align:left;margin-left:-1.85pt;margin-top:22.1pt;width:539.25pt;height:72.35pt;z-index:251658252" coordsize="68484,91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">
              <v:group id="Group 21" o:spid="_x0000_s1041" style="position:absolute;width:2730;height:8128" coordsize="2732,8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4" o:spid="_x0000_s1042" type="#_x0000_t75" alt="World" style="position:absolute;top:2808;width:2660;height:2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">
                  <v:imagedata r:id="rId7" o:title="World"/>
                </v:shape>
                <v:shape id="Graphic 25" o:spid="_x0000_s1043" type="#_x0000_t75" alt="Telephone" style="position:absolute;left:72;width:2660;height:2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">
                  <v:imagedata r:id="rId8" o:title="Telephone"/>
                </v:shape>
                <v:shape id="Graphic 26" o:spid="_x0000_s1044" type="#_x0000_t75" alt="Home" style="position:absolute;top:5472;width:2660;height:2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">
                  <v:imagedata r:id="rId9" o:title="Home"/>
                </v:shape>
              </v:group>
              <v:group id="Group 3" o:spid="_x0000_s1045" style="position:absolute;left:30575;top:95;width:2794;height:7912" coordsize="2667,7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 id="Graphic 5" o:spid="_x0000_s1046" type="#_x0000_t75" alt="Envelope" style="position:absolute;top:2667;width:2660;height:2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">
                  <v:imagedata r:id="rId10" o:title="Envelope"/>
                </v:shape>
                <v:shape id="Graphic 8" o:spid="_x0000_s1047" type="#_x0000_t75" alt="Suitcase" style="position:absolute;width:2660;height:2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">
                  <v:imagedata r:id="rId11" o:title="Suitcase"/>
                </v:shape>
                <v:shape id="Graphic 9" o:spid="_x0000_s1048" type="#_x0000_t75" alt="Magnifying glass" style="position:absolute;top:5238;width:2667;height:2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">
                  <v:imagedata r:id="rId12" o:title="Magnifying glass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49" type="#_x0000_t202" style="position:absolute;left:2286;width:28067;height:8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dw0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" filled="f" stroked="f" strokeweight=".5pt">
                <v:textbox>
                  <w:txbxContent>
                    <w:p w14:paraId="1799B8B4" w14:textId="77777777" w:rsidR="00781635" w:rsidRPr="00DE7074" w:rsidRDefault="00781635" w:rsidP="00DE7074">
                      <w:pPr>
                        <w:spacing w:after="60" w:line="360" w:lineRule="auto"/>
                        <w:rPr>
                          <w:rFonts w:ascii="Arial Narrow" w:hAnsi="Arial Narrow" w:cs="Arial"/>
                          <w:color w:val="8EAADB" w:themeColor="accent1" w:themeTint="99"/>
                          <w:spacing w:val="6"/>
                          <w:lang w:val="fr-BE"/>
                        </w:rPr>
                      </w:pPr>
                      <w:r w:rsidRPr="00DE7074">
                        <w:rPr>
                          <w:rFonts w:ascii="Arial Narrow" w:hAnsi="Arial Narrow" w:cs="Arial"/>
                          <w:color w:val="8EAADB" w:themeColor="accent1" w:themeTint="99"/>
                          <w:spacing w:val="6"/>
                          <w:lang w:val="fr-BE"/>
                        </w:rPr>
                        <w:t>+32 2893 0235</w:t>
                      </w:r>
                    </w:p>
                    <w:p w14:paraId="7F4F8563" w14:textId="77777777" w:rsidR="00781635" w:rsidRPr="00DE7074" w:rsidRDefault="00781635" w:rsidP="00DE7074">
                      <w:pPr>
                        <w:spacing w:after="60" w:line="360" w:lineRule="auto"/>
                        <w:rPr>
                          <w:rFonts w:ascii="Arial Narrow" w:hAnsi="Arial Narrow" w:cs="Arial"/>
                          <w:color w:val="8EAADB" w:themeColor="accent1" w:themeTint="99"/>
                          <w:spacing w:val="6"/>
                          <w:lang w:val="fr-BE"/>
                        </w:rPr>
                      </w:pPr>
                      <w:r w:rsidRPr="00DE7074">
                        <w:rPr>
                          <w:rFonts w:ascii="Arial Narrow" w:hAnsi="Arial Narrow" w:cs="Arial"/>
                          <w:color w:val="8EAADB" w:themeColor="accent1" w:themeTint="99"/>
                          <w:spacing w:val="6"/>
                          <w:lang w:val="fr-BE"/>
                        </w:rPr>
                        <w:t>https://digitalsme.eu</w:t>
                      </w:r>
                    </w:p>
                    <w:p w14:paraId="28BD296B" w14:textId="77777777" w:rsidR="00781635" w:rsidRPr="00DE7074" w:rsidRDefault="00781635" w:rsidP="00DE7074">
                      <w:pPr>
                        <w:spacing w:after="60" w:line="360" w:lineRule="auto"/>
                        <w:rPr>
                          <w:rFonts w:ascii="Arial Narrow" w:hAnsi="Arial Narrow" w:cs="Arial"/>
                          <w:color w:val="8EAADB" w:themeColor="accent1" w:themeTint="99"/>
                          <w:spacing w:val="6"/>
                          <w:lang w:val="fr-BE"/>
                        </w:rPr>
                      </w:pPr>
                      <w:r w:rsidRPr="00DE7074">
                        <w:rPr>
                          <w:rFonts w:ascii="Arial Narrow" w:hAnsi="Arial Narrow" w:cs="Arial"/>
                          <w:color w:val="8EAADB" w:themeColor="accent1" w:themeTint="99"/>
                          <w:spacing w:val="6"/>
                          <w:lang w:val="fr-BE"/>
                        </w:rPr>
                        <w:t xml:space="preserve">123 Rue du Commerce, 1000 Brussels, </w:t>
                      </w:r>
                      <w:proofErr w:type="spellStart"/>
                      <w:r w:rsidRPr="00DE7074">
                        <w:rPr>
                          <w:rFonts w:ascii="Arial Narrow" w:hAnsi="Arial Narrow" w:cs="Arial"/>
                          <w:color w:val="8EAADB" w:themeColor="accent1" w:themeTint="99"/>
                          <w:spacing w:val="6"/>
                          <w:lang w:val="fr-BE"/>
                        </w:rPr>
                        <w:t>Belgium</w:t>
                      </w:r>
                      <w:proofErr w:type="spellEnd"/>
                    </w:p>
                  </w:txbxContent>
                </v:textbox>
              </v:shape>
              <v:shape id="Text Box 17" o:spid="_x0000_s1050" type="#_x0000_t202" style="position:absolute;left:33147;width:35337;height:9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" filled="f" stroked="f" strokeweight=".5pt">
                <v:textbox>
                  <w:txbxContent>
                    <w:p w14:paraId="749B5539" w14:textId="77777777" w:rsidR="00781635" w:rsidRPr="00DE7074" w:rsidRDefault="00781635" w:rsidP="00DE7074">
                      <w:pPr>
                        <w:spacing w:after="60" w:line="360" w:lineRule="auto"/>
                        <w:rPr>
                          <w:rFonts w:ascii="Arial Narrow" w:hAnsi="Arial Narrow" w:cs="Arial"/>
                          <w:color w:val="8EAADB" w:themeColor="accent1" w:themeTint="99"/>
                          <w:spacing w:val="8"/>
                        </w:rPr>
                      </w:pPr>
                      <w:r w:rsidRPr="00DE7074">
                        <w:rPr>
                          <w:rFonts w:ascii="Arial Narrow" w:hAnsi="Arial Narrow" w:cs="Arial"/>
                          <w:color w:val="8EAADB" w:themeColor="accent1" w:themeTint="99"/>
                          <w:spacing w:val="8"/>
                        </w:rPr>
                        <w:t>VAT: BE0899786252</w:t>
                      </w:r>
                    </w:p>
                    <w:p w14:paraId="0621676B" w14:textId="77777777" w:rsidR="00781635" w:rsidRPr="00DE7074" w:rsidRDefault="00781635" w:rsidP="00DE7074">
                      <w:pPr>
                        <w:spacing w:after="60" w:line="360" w:lineRule="auto"/>
                        <w:rPr>
                          <w:rFonts w:ascii="Arial Narrow" w:hAnsi="Arial Narrow" w:cs="Arial"/>
                          <w:color w:val="8EAADB" w:themeColor="accent1" w:themeTint="99"/>
                          <w:spacing w:val="8"/>
                        </w:rPr>
                      </w:pPr>
                      <w:r w:rsidRPr="00DE7074">
                        <w:rPr>
                          <w:rFonts w:ascii="Arial Narrow" w:hAnsi="Arial Narrow" w:cs="Arial"/>
                          <w:color w:val="8EAADB" w:themeColor="accent1" w:themeTint="99"/>
                          <w:spacing w:val="8"/>
                        </w:rPr>
                        <w:t>office@digitalsme.eu</w:t>
                      </w:r>
                    </w:p>
                    <w:p w14:paraId="4A892327" w14:textId="77777777" w:rsidR="00781635" w:rsidRPr="00DE7074" w:rsidRDefault="00781635" w:rsidP="00DE7074">
                      <w:pPr>
                        <w:spacing w:after="60" w:line="360" w:lineRule="auto"/>
                        <w:rPr>
                          <w:rFonts w:ascii="Arial Narrow" w:hAnsi="Arial Narrow" w:cs="Arial"/>
                          <w:color w:val="8EAADB" w:themeColor="accent1" w:themeTint="99"/>
                          <w:spacing w:val="8"/>
                        </w:rPr>
                      </w:pPr>
                      <w:r w:rsidRPr="00DE7074">
                        <w:rPr>
                          <w:rFonts w:ascii="Arial Narrow" w:hAnsi="Arial Narrow" w:cs="Arial"/>
                          <w:color w:val="8EAADB" w:themeColor="accent1" w:themeTint="99"/>
                          <w:spacing w:val="8"/>
                        </w:rPr>
                        <w:t>EU Transparency Reg</w:t>
                      </w:r>
                      <w:r>
                        <w:rPr>
                          <w:rFonts w:ascii="Arial Narrow" w:hAnsi="Arial Narrow" w:cs="Arial"/>
                          <w:color w:val="8EAADB" w:themeColor="accent1" w:themeTint="99"/>
                          <w:spacing w:val="8"/>
                        </w:rPr>
                        <w:t>.</w:t>
                      </w:r>
                      <w:r w:rsidRPr="00DE7074">
                        <w:rPr>
                          <w:rFonts w:ascii="Arial Narrow" w:hAnsi="Arial Narrow" w:cs="Arial"/>
                          <w:color w:val="8EAADB" w:themeColor="accent1" w:themeTint="99"/>
                          <w:spacing w:val="8"/>
                        </w:rPr>
                        <w:t>: 082698126468-52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rFonts w:ascii="Titillium Web" w:hAnsi="Titillium Web"/>
        <w:noProof/>
        <w:sz w:val="28"/>
        <w:szCs w:val="28"/>
        <w:lang w:val="en-US"/>
      </w:rPr>
      <mc:AlternateContent>
        <mc:Choice Requires="wps">
          <w:drawing>
            <wp:anchor distT="4294967295" distB="4294967295" distL="114300" distR="114300" simplePos="0" relativeHeight="251658253" behindDoc="0" locked="0" layoutInCell="1" allowOverlap="1" wp14:anchorId="5159CFC5" wp14:editId="7D84A31C">
              <wp:simplePos x="0" y="0"/>
              <wp:positionH relativeFrom="column">
                <wp:posOffset>0</wp:posOffset>
              </wp:positionH>
              <wp:positionV relativeFrom="page">
                <wp:posOffset>9345294</wp:posOffset>
              </wp:positionV>
              <wp:extent cx="5742305" cy="0"/>
              <wp:effectExtent l="0" t="0" r="23495" b="25400"/>
              <wp:wrapNone/>
              <wp:docPr id="29" name="Straight Connector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42305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line w14:anchorId="562C300C" id="Straight Connector 29" o:spid="_x0000_s1026" style="position:absolute;z-index:251658253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margin;mso-height-relative:page" from="0,735.85pt" to="452.15pt,7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" strokecolor="#4472c4 [3204]" strokeweight="1pt">
              <v:stroke joinstyle="miter"/>
              <o:lock v:ext="edit" shapetype="f"/>
              <w10:wrap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83EA98" w14:textId="77777777" w:rsidR="0084092B" w:rsidRDefault="0084092B" w:rsidP="00A85935">
      <w:pPr>
        <w:spacing w:after="0" w:line="240" w:lineRule="auto"/>
      </w:pPr>
      <w:r>
        <w:separator/>
      </w:r>
    </w:p>
  </w:footnote>
  <w:footnote w:type="continuationSeparator" w:id="0">
    <w:p w14:paraId="186B2104" w14:textId="77777777" w:rsidR="0084092B" w:rsidRDefault="0084092B" w:rsidP="00A85935">
      <w:pPr>
        <w:spacing w:after="0" w:line="240" w:lineRule="auto"/>
      </w:pPr>
      <w:r>
        <w:continuationSeparator/>
      </w:r>
    </w:p>
  </w:footnote>
  <w:footnote w:type="continuationNotice" w:id="1">
    <w:p w14:paraId="4BB59666" w14:textId="77777777" w:rsidR="0084092B" w:rsidRDefault="0084092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7000D4" w14:textId="4D68B170" w:rsidR="00781635" w:rsidRDefault="00781635">
    <w:pPr>
      <w:pStyle w:val="Encabezado"/>
      <w:rPr>
        <w:rFonts w:ascii="Titillium Web" w:hAnsi="Titillium Web"/>
        <w:b/>
        <w:bCs/>
      </w:rPr>
    </w:pPr>
    <w:r>
      <w:rPr>
        <w:noProof/>
        <w:lang w:val="en-US"/>
      </w:rPr>
      <w:drawing>
        <wp:anchor distT="0" distB="0" distL="114300" distR="114300" simplePos="0" relativeHeight="251658244" behindDoc="1" locked="0" layoutInCell="1" allowOverlap="1" wp14:anchorId="717F1069" wp14:editId="32A59185">
          <wp:simplePos x="0" y="0"/>
          <wp:positionH relativeFrom="column">
            <wp:posOffset>3614420</wp:posOffset>
          </wp:positionH>
          <wp:positionV relativeFrom="paragraph">
            <wp:posOffset>-310515</wp:posOffset>
          </wp:positionV>
          <wp:extent cx="2640330" cy="1452245"/>
          <wp:effectExtent l="0" t="0" r="0" b="0"/>
          <wp:wrapTight wrapText="bothSides">
            <wp:wrapPolygon edited="0">
              <wp:start x="14338" y="850"/>
              <wp:lineTo x="11532" y="2550"/>
              <wp:lineTo x="11688" y="4533"/>
              <wp:lineTo x="17922" y="5950"/>
              <wp:lineTo x="8416" y="6233"/>
              <wp:lineTo x="8416" y="10484"/>
              <wp:lineTo x="1247" y="10484"/>
              <wp:lineTo x="1247" y="15017"/>
              <wp:lineTo x="10286" y="15584"/>
              <wp:lineTo x="9662" y="17567"/>
              <wp:lineTo x="9662" y="18984"/>
              <wp:lineTo x="17299" y="18984"/>
              <wp:lineTo x="17610" y="16717"/>
              <wp:lineTo x="16364" y="16150"/>
              <wp:lineTo x="10753" y="15017"/>
              <wp:lineTo x="16831" y="15017"/>
              <wp:lineTo x="21351" y="13034"/>
              <wp:lineTo x="21195" y="10484"/>
              <wp:lineTo x="20104" y="5100"/>
              <wp:lineTo x="17610" y="1983"/>
              <wp:lineTo x="15117" y="850"/>
              <wp:lineTo x="14338" y="850"/>
            </wp:wrapPolygon>
          </wp:wrapTight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8113_Digital_SME_Logo_Pfad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40330" cy="14522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0DC7C29" w14:textId="77777777" w:rsidR="00781635" w:rsidRDefault="00781635">
    <w:pPr>
      <w:pStyle w:val="Encabezado"/>
      <w:rPr>
        <w:rFonts w:ascii="Titillium Web" w:hAnsi="Titillium Web"/>
        <w:b/>
        <w:bCs/>
      </w:rPr>
    </w:pPr>
  </w:p>
  <w:p w14:paraId="0594251D" w14:textId="77777777" w:rsidR="00781635" w:rsidRDefault="00781635">
    <w:pPr>
      <w:pStyle w:val="Encabezado"/>
      <w:rPr>
        <w:rFonts w:ascii="Titillium Web" w:hAnsi="Titillium Web"/>
        <w:b/>
        <w:bCs/>
      </w:rPr>
    </w:pPr>
  </w:p>
  <w:p w14:paraId="1F607273" w14:textId="77777777" w:rsidR="00781635" w:rsidRDefault="00781635">
    <w:pPr>
      <w:pStyle w:val="Encabezado"/>
      <w:rPr>
        <w:rFonts w:ascii="Titillium Web" w:hAnsi="Titillium Web"/>
        <w:b/>
        <w:bCs/>
      </w:rPr>
    </w:pPr>
  </w:p>
  <w:p w14:paraId="52135FFF" w14:textId="77777777" w:rsidR="00781635" w:rsidRDefault="00781635">
    <w:pPr>
      <w:pStyle w:val="Encabezado"/>
      <w:rPr>
        <w:rFonts w:ascii="Titillium Web" w:hAnsi="Titillium Web"/>
        <w:b/>
        <w:bCs/>
      </w:rPr>
    </w:pPr>
  </w:p>
  <w:p w14:paraId="4C5698A5" w14:textId="77777777" w:rsidR="00781635" w:rsidRDefault="00C43A14">
    <w:pPr>
      <w:pStyle w:val="Encabezado"/>
    </w:pPr>
    <w:r>
      <w:rPr>
        <w:rFonts w:ascii="Titillium Web" w:hAnsi="Titillium Web"/>
        <w:noProof/>
        <w:sz w:val="28"/>
        <w:szCs w:val="28"/>
        <w:lang w:val="en-US"/>
      </w:rPr>
      <mc:AlternateContent>
        <mc:Choice Requires="wps">
          <w:drawing>
            <wp:anchor distT="4294967295" distB="4294967295" distL="114300" distR="114300" simplePos="0" relativeHeight="251658245" behindDoc="0" locked="0" layoutInCell="1" allowOverlap="1" wp14:anchorId="14CC5B15" wp14:editId="7ECEFE34">
              <wp:simplePos x="0" y="0"/>
              <wp:positionH relativeFrom="column">
                <wp:posOffset>0</wp:posOffset>
              </wp:positionH>
              <wp:positionV relativeFrom="paragraph">
                <wp:posOffset>118109</wp:posOffset>
              </wp:positionV>
              <wp:extent cx="5742305" cy="0"/>
              <wp:effectExtent l="0" t="0" r="23495" b="25400"/>
              <wp:wrapNone/>
              <wp:docPr id="7" name="Straight Connector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42305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line w14:anchorId="6D387736" id="Straight Connector 7" o:spid="_x0000_s1026" style="position:absolute;z-index:251658245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0,9.3pt" to="452.1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" strokecolor="#4472c4 [3204]" strokeweight="1pt">
              <v:stroke joinstyle="miter"/>
              <o:lock v:ext="edit" shapetype="f"/>
            </v:line>
          </w:pict>
        </mc:Fallback>
      </mc:AlternateContent>
    </w:r>
  </w:p>
  <w:p w14:paraId="312AD812" w14:textId="77777777" w:rsidR="00781635" w:rsidRDefault="0078163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4C1D7E" w14:textId="34786E6C" w:rsidR="00781635" w:rsidRPr="00DE7074" w:rsidRDefault="003C2872" w:rsidP="00535AF6">
    <w:pPr>
      <w:pStyle w:val="Encabezado"/>
      <w:rPr>
        <w:rFonts w:ascii="Arial" w:hAnsi="Arial" w:cs="Arial"/>
        <w:b/>
        <w:bCs/>
      </w:rPr>
    </w:pPr>
    <w:r w:rsidRPr="00DE7074">
      <w:rPr>
        <w:rFonts w:ascii="Arial" w:hAnsi="Arial" w:cs="Arial"/>
        <w:noProof/>
        <w:lang w:val="en-US"/>
      </w:rPr>
      <w:drawing>
        <wp:anchor distT="0" distB="0" distL="114300" distR="114300" simplePos="0" relativeHeight="251658247" behindDoc="1" locked="0" layoutInCell="1" allowOverlap="1" wp14:anchorId="0C0EF153" wp14:editId="7A45B429">
          <wp:simplePos x="0" y="0"/>
          <wp:positionH relativeFrom="column">
            <wp:posOffset>3614420</wp:posOffset>
          </wp:positionH>
          <wp:positionV relativeFrom="paragraph">
            <wp:posOffset>-1905</wp:posOffset>
          </wp:positionV>
          <wp:extent cx="2640330" cy="1452245"/>
          <wp:effectExtent l="0" t="0" r="0" b="0"/>
          <wp:wrapTight wrapText="bothSides">
            <wp:wrapPolygon edited="0">
              <wp:start x="14338" y="850"/>
              <wp:lineTo x="11532" y="2550"/>
              <wp:lineTo x="11688" y="4533"/>
              <wp:lineTo x="17922" y="5950"/>
              <wp:lineTo x="8416" y="6233"/>
              <wp:lineTo x="8416" y="10484"/>
              <wp:lineTo x="1247" y="10484"/>
              <wp:lineTo x="1247" y="15017"/>
              <wp:lineTo x="10286" y="15584"/>
              <wp:lineTo x="9662" y="17567"/>
              <wp:lineTo x="9662" y="18984"/>
              <wp:lineTo x="17299" y="18984"/>
              <wp:lineTo x="17610" y="16717"/>
              <wp:lineTo x="16364" y="16150"/>
              <wp:lineTo x="10753" y="15017"/>
              <wp:lineTo x="16831" y="15017"/>
              <wp:lineTo x="21351" y="13034"/>
              <wp:lineTo x="21195" y="10484"/>
              <wp:lineTo x="20104" y="5100"/>
              <wp:lineTo x="17610" y="1983"/>
              <wp:lineTo x="15117" y="850"/>
              <wp:lineTo x="14338" y="850"/>
            </wp:wrapPolygon>
          </wp:wrapTight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8113_Digital_SME_Logo_Pfad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40330" cy="14522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B1459D0" w14:textId="63D9C571" w:rsidR="00781635" w:rsidRDefault="00781635" w:rsidP="00535AF6">
    <w:pPr>
      <w:pStyle w:val="Encabezado"/>
      <w:rPr>
        <w:rFonts w:ascii="Segoe UI" w:hAnsi="Segoe UI" w:cs="Segoe UI"/>
        <w:b/>
        <w:bCs/>
      </w:rPr>
    </w:pPr>
  </w:p>
  <w:p w14:paraId="56C6881B" w14:textId="77777777" w:rsidR="00781635" w:rsidRDefault="00781635" w:rsidP="00535AF6">
    <w:pPr>
      <w:pStyle w:val="Encabezado"/>
      <w:rPr>
        <w:rFonts w:ascii="Segoe UI" w:hAnsi="Segoe UI" w:cs="Segoe UI"/>
        <w:b/>
        <w:bCs/>
      </w:rPr>
    </w:pPr>
  </w:p>
  <w:p w14:paraId="21F3C3EC" w14:textId="77777777" w:rsidR="00781635" w:rsidRDefault="00781635" w:rsidP="00535AF6">
    <w:pPr>
      <w:pStyle w:val="Encabezado"/>
      <w:rPr>
        <w:rFonts w:ascii="Segoe UI" w:hAnsi="Segoe UI" w:cs="Segoe UI"/>
        <w:b/>
        <w:bCs/>
      </w:rPr>
    </w:pPr>
  </w:p>
  <w:p w14:paraId="1FAFFD31" w14:textId="77777777" w:rsidR="00781635" w:rsidRDefault="00781635" w:rsidP="00535AF6">
    <w:pPr>
      <w:pStyle w:val="Encabezado"/>
      <w:rPr>
        <w:rFonts w:ascii="Segoe UI" w:hAnsi="Segoe UI" w:cs="Segoe UI"/>
        <w:b/>
        <w:bCs/>
      </w:rPr>
    </w:pPr>
  </w:p>
  <w:p w14:paraId="3D910D14" w14:textId="77777777" w:rsidR="00781635" w:rsidRDefault="00781635" w:rsidP="00535AF6">
    <w:pPr>
      <w:pStyle w:val="Encabezado"/>
      <w:rPr>
        <w:rFonts w:ascii="Arial" w:hAnsi="Arial" w:cs="Arial"/>
      </w:rPr>
    </w:pPr>
  </w:p>
  <w:p w14:paraId="00AF8EAA" w14:textId="77777777" w:rsidR="00781635" w:rsidRPr="00DE7074" w:rsidRDefault="00781635" w:rsidP="00535AF6">
    <w:pPr>
      <w:pStyle w:val="Encabezado"/>
      <w:rPr>
        <w:rFonts w:ascii="Arial" w:hAnsi="Arial" w:cs="Arial"/>
      </w:rPr>
    </w:pPr>
  </w:p>
  <w:p w14:paraId="6A00AD6D" w14:textId="77777777" w:rsidR="00781635" w:rsidRPr="00DE7074" w:rsidRDefault="00C43A14" w:rsidP="00535AF6">
    <w:pPr>
      <w:pStyle w:val="Encabezado"/>
      <w:rPr>
        <w:rFonts w:ascii="Arial" w:hAnsi="Arial" w:cs="Arial"/>
      </w:rPr>
    </w:pPr>
    <w:r>
      <w:rPr>
        <w:rFonts w:ascii="Arial" w:hAnsi="Arial" w:cs="Arial"/>
        <w:noProof/>
        <w:sz w:val="28"/>
        <w:szCs w:val="28"/>
        <w:lang w:val="en-US"/>
      </w:rPr>
      <mc:AlternateContent>
        <mc:Choice Requires="wps">
          <w:drawing>
            <wp:anchor distT="4294967295" distB="4294967295" distL="114300" distR="114300" simplePos="0" relativeHeight="251658248" behindDoc="0" locked="0" layoutInCell="1" allowOverlap="1" wp14:anchorId="007F3B5E" wp14:editId="2C152F7C">
              <wp:simplePos x="0" y="0"/>
              <wp:positionH relativeFrom="column">
                <wp:posOffset>0</wp:posOffset>
              </wp:positionH>
              <wp:positionV relativeFrom="paragraph">
                <wp:posOffset>134619</wp:posOffset>
              </wp:positionV>
              <wp:extent cx="5742305" cy="0"/>
              <wp:effectExtent l="0" t="0" r="23495" b="25400"/>
              <wp:wrapNone/>
              <wp:docPr id="6" name="Straight Connector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42305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line w14:anchorId="509C02C0" id="Straight Connector 6" o:spid="_x0000_s1026" style="position:absolute;z-index:2516582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0,10.6pt" to="452.1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" strokecolor="#4472c4 [3204]" strokeweight="1pt">
              <v:stroke joinstyle="miter"/>
              <o:lock v:ext="edit" shapetype="f"/>
            </v:line>
          </w:pict>
        </mc:Fallback>
      </mc:AlternateContent>
    </w:r>
  </w:p>
  <w:p w14:paraId="370A2C1B" w14:textId="77777777" w:rsidR="00781635" w:rsidRPr="00DE7074" w:rsidRDefault="00781635">
    <w:pPr>
      <w:pStyle w:val="Encabezado"/>
      <w:rPr>
        <w:rFonts w:ascii="Arial" w:hAnsi="Arial" w:cs="Aria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604DCD" w14:textId="7EC4DDB3" w:rsidR="003E6A85" w:rsidRDefault="003E6A85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40038F" w14:textId="617A121D" w:rsidR="00781635" w:rsidRDefault="00781635">
    <w:pPr>
      <w:pStyle w:val="Encabezado"/>
      <w:rPr>
        <w:rFonts w:ascii="Titillium Web" w:hAnsi="Titillium Web"/>
        <w:b/>
        <w:bCs/>
      </w:rPr>
    </w:pPr>
    <w:r>
      <w:rPr>
        <w:noProof/>
        <w:lang w:val="en-US"/>
      </w:rPr>
      <w:drawing>
        <wp:anchor distT="0" distB="0" distL="114300" distR="114300" simplePos="0" relativeHeight="251658250" behindDoc="1" locked="0" layoutInCell="1" allowOverlap="1" wp14:anchorId="50060A5B" wp14:editId="12C81C0E">
          <wp:simplePos x="0" y="0"/>
          <wp:positionH relativeFrom="column">
            <wp:posOffset>3614420</wp:posOffset>
          </wp:positionH>
          <wp:positionV relativeFrom="paragraph">
            <wp:posOffset>9525</wp:posOffset>
          </wp:positionV>
          <wp:extent cx="2640330" cy="1452245"/>
          <wp:effectExtent l="0" t="0" r="0" b="0"/>
          <wp:wrapTight wrapText="bothSides">
            <wp:wrapPolygon edited="0">
              <wp:start x="14338" y="850"/>
              <wp:lineTo x="11532" y="2550"/>
              <wp:lineTo x="11688" y="4533"/>
              <wp:lineTo x="17922" y="5950"/>
              <wp:lineTo x="8416" y="6233"/>
              <wp:lineTo x="8416" y="10484"/>
              <wp:lineTo x="1247" y="10484"/>
              <wp:lineTo x="1247" y="15017"/>
              <wp:lineTo x="10286" y="15584"/>
              <wp:lineTo x="9662" y="17567"/>
              <wp:lineTo x="9662" y="18984"/>
              <wp:lineTo x="17299" y="18984"/>
              <wp:lineTo x="17610" y="16717"/>
              <wp:lineTo x="16364" y="16150"/>
              <wp:lineTo x="10753" y="15017"/>
              <wp:lineTo x="16831" y="15017"/>
              <wp:lineTo x="21351" y="13034"/>
              <wp:lineTo x="21195" y="10484"/>
              <wp:lineTo x="20104" y="5100"/>
              <wp:lineTo x="17610" y="1983"/>
              <wp:lineTo x="15117" y="850"/>
              <wp:lineTo x="14338" y="85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8113_Digital_SME_Logo_Pfad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40330" cy="14522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2D56B26" w14:textId="77777777" w:rsidR="00781635" w:rsidRDefault="00781635">
    <w:pPr>
      <w:pStyle w:val="Encabezado"/>
      <w:rPr>
        <w:rFonts w:ascii="Titillium Web" w:hAnsi="Titillium Web"/>
        <w:b/>
        <w:bCs/>
      </w:rPr>
    </w:pPr>
  </w:p>
  <w:p w14:paraId="307C87B8" w14:textId="77777777" w:rsidR="00781635" w:rsidRDefault="00781635">
    <w:pPr>
      <w:pStyle w:val="Encabezado"/>
      <w:rPr>
        <w:rFonts w:ascii="Titillium Web" w:hAnsi="Titillium Web"/>
        <w:b/>
        <w:bCs/>
      </w:rPr>
    </w:pPr>
  </w:p>
  <w:p w14:paraId="346F5B70" w14:textId="77777777" w:rsidR="00781635" w:rsidRDefault="00781635">
    <w:pPr>
      <w:pStyle w:val="Encabezado"/>
      <w:rPr>
        <w:rFonts w:ascii="Titillium Web" w:hAnsi="Titillium Web"/>
        <w:b/>
        <w:bCs/>
      </w:rPr>
    </w:pPr>
  </w:p>
  <w:p w14:paraId="2F139701" w14:textId="77777777" w:rsidR="00781635" w:rsidRDefault="00781635">
    <w:pPr>
      <w:pStyle w:val="Encabezado"/>
      <w:rPr>
        <w:rFonts w:ascii="Titillium Web" w:hAnsi="Titillium Web"/>
        <w:b/>
        <w:bCs/>
      </w:rPr>
    </w:pPr>
  </w:p>
  <w:p w14:paraId="1D94C780" w14:textId="77777777" w:rsidR="00781635" w:rsidRDefault="00781635">
    <w:pPr>
      <w:pStyle w:val="Encabezado"/>
      <w:rPr>
        <w:rFonts w:ascii="Titillium Web" w:hAnsi="Titillium Web"/>
        <w:b/>
        <w:bCs/>
      </w:rPr>
    </w:pPr>
  </w:p>
  <w:p w14:paraId="6FB62D93" w14:textId="77777777" w:rsidR="00781635" w:rsidRDefault="00C43A14">
    <w:pPr>
      <w:pStyle w:val="Encabezado"/>
    </w:pPr>
    <w:r>
      <w:rPr>
        <w:rFonts w:ascii="Titillium Web" w:hAnsi="Titillium Web"/>
        <w:noProof/>
        <w:sz w:val="28"/>
        <w:szCs w:val="28"/>
        <w:lang w:val="en-US"/>
      </w:rPr>
      <mc:AlternateContent>
        <mc:Choice Requires="wps">
          <w:drawing>
            <wp:anchor distT="4294967295" distB="4294967295" distL="114300" distR="114300" simplePos="0" relativeHeight="251658251" behindDoc="0" locked="0" layoutInCell="1" allowOverlap="1" wp14:anchorId="21E90B25" wp14:editId="045D5DEA">
              <wp:simplePos x="0" y="0"/>
              <wp:positionH relativeFrom="column">
                <wp:posOffset>0</wp:posOffset>
              </wp:positionH>
              <wp:positionV relativeFrom="paragraph">
                <wp:posOffset>118109</wp:posOffset>
              </wp:positionV>
              <wp:extent cx="5742305" cy="0"/>
              <wp:effectExtent l="0" t="0" r="23495" b="25400"/>
              <wp:wrapNone/>
              <wp:docPr id="1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42305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line w14:anchorId="716A4746" id="Straight Connector 1" o:spid="_x0000_s1026" style="position:absolute;z-index:251658251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0,9.3pt" to="452.1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" strokecolor="#4472c4 [3204]" strokeweight="1pt">
              <v:stroke joinstyle="miter"/>
              <o:lock v:ext="edit" shapetype="f"/>
            </v:line>
          </w:pict>
        </mc:Fallback>
      </mc:AlternateContent>
    </w:r>
  </w:p>
  <w:p w14:paraId="3AFF4375" w14:textId="77777777" w:rsidR="00781635" w:rsidRDefault="00781635">
    <w:pPr>
      <w:pStyle w:val="Encabezad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7AE433" w14:textId="446C033C" w:rsidR="003E6A85" w:rsidRDefault="003E6A8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E40B8"/>
    <w:multiLevelType w:val="multilevel"/>
    <w:tmpl w:val="33D853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0B35D54"/>
    <w:multiLevelType w:val="multilevel"/>
    <w:tmpl w:val="33A0D3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DFA3FE1"/>
    <w:multiLevelType w:val="hybridMultilevel"/>
    <w:tmpl w:val="BD0AD3A2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6352"/>
    <w:rsid w:val="00031C30"/>
    <w:rsid w:val="00035FDF"/>
    <w:rsid w:val="00047D6E"/>
    <w:rsid w:val="00071C82"/>
    <w:rsid w:val="00076B09"/>
    <w:rsid w:val="00087156"/>
    <w:rsid w:val="00090E90"/>
    <w:rsid w:val="000A550D"/>
    <w:rsid w:val="000E7B18"/>
    <w:rsid w:val="000F3688"/>
    <w:rsid w:val="000F378A"/>
    <w:rsid w:val="000F4E63"/>
    <w:rsid w:val="00115D6B"/>
    <w:rsid w:val="0016314C"/>
    <w:rsid w:val="00183299"/>
    <w:rsid w:val="00191BF4"/>
    <w:rsid w:val="001A668E"/>
    <w:rsid w:val="001D001C"/>
    <w:rsid w:val="001E37B7"/>
    <w:rsid w:val="0023090D"/>
    <w:rsid w:val="00230B6C"/>
    <w:rsid w:val="00240E11"/>
    <w:rsid w:val="00247BCC"/>
    <w:rsid w:val="00251FB1"/>
    <w:rsid w:val="00294D45"/>
    <w:rsid w:val="002E63E7"/>
    <w:rsid w:val="002E76B3"/>
    <w:rsid w:val="00343C2D"/>
    <w:rsid w:val="00345777"/>
    <w:rsid w:val="00395AC2"/>
    <w:rsid w:val="00396D2E"/>
    <w:rsid w:val="00397225"/>
    <w:rsid w:val="003C2872"/>
    <w:rsid w:val="003C6867"/>
    <w:rsid w:val="003E6A85"/>
    <w:rsid w:val="004068C3"/>
    <w:rsid w:val="0042700F"/>
    <w:rsid w:val="0043729B"/>
    <w:rsid w:val="00471502"/>
    <w:rsid w:val="004928EF"/>
    <w:rsid w:val="004E1C20"/>
    <w:rsid w:val="004E1E4D"/>
    <w:rsid w:val="00535AF6"/>
    <w:rsid w:val="00573DFA"/>
    <w:rsid w:val="0057761D"/>
    <w:rsid w:val="00597EE6"/>
    <w:rsid w:val="005B70FB"/>
    <w:rsid w:val="005C4020"/>
    <w:rsid w:val="005C708F"/>
    <w:rsid w:val="00601819"/>
    <w:rsid w:val="00603C64"/>
    <w:rsid w:val="00633665"/>
    <w:rsid w:val="00646ABE"/>
    <w:rsid w:val="00681706"/>
    <w:rsid w:val="006F11D9"/>
    <w:rsid w:val="00704D2D"/>
    <w:rsid w:val="00721EAD"/>
    <w:rsid w:val="00740E65"/>
    <w:rsid w:val="00762028"/>
    <w:rsid w:val="00770247"/>
    <w:rsid w:val="00781635"/>
    <w:rsid w:val="00781942"/>
    <w:rsid w:val="00783DA9"/>
    <w:rsid w:val="00787734"/>
    <w:rsid w:val="00825EDB"/>
    <w:rsid w:val="008313C2"/>
    <w:rsid w:val="0084092B"/>
    <w:rsid w:val="00882FA6"/>
    <w:rsid w:val="008A6A03"/>
    <w:rsid w:val="008D4780"/>
    <w:rsid w:val="008D6352"/>
    <w:rsid w:val="009119F5"/>
    <w:rsid w:val="00915F62"/>
    <w:rsid w:val="009416C1"/>
    <w:rsid w:val="00944CF3"/>
    <w:rsid w:val="00990DB4"/>
    <w:rsid w:val="009D24B5"/>
    <w:rsid w:val="009D3F1D"/>
    <w:rsid w:val="009D5AD9"/>
    <w:rsid w:val="009D6BE1"/>
    <w:rsid w:val="009E397F"/>
    <w:rsid w:val="009E4152"/>
    <w:rsid w:val="00A240B5"/>
    <w:rsid w:val="00A34395"/>
    <w:rsid w:val="00A4587B"/>
    <w:rsid w:val="00A5226E"/>
    <w:rsid w:val="00A555E2"/>
    <w:rsid w:val="00A7334C"/>
    <w:rsid w:val="00A85935"/>
    <w:rsid w:val="00A87BF8"/>
    <w:rsid w:val="00AB31F8"/>
    <w:rsid w:val="00AD6A85"/>
    <w:rsid w:val="00AE0EB9"/>
    <w:rsid w:val="00B309BA"/>
    <w:rsid w:val="00B634CA"/>
    <w:rsid w:val="00B734F6"/>
    <w:rsid w:val="00B922AE"/>
    <w:rsid w:val="00BA7859"/>
    <w:rsid w:val="00BA7FEE"/>
    <w:rsid w:val="00BB41F6"/>
    <w:rsid w:val="00BB4364"/>
    <w:rsid w:val="00BC2017"/>
    <w:rsid w:val="00BC2B06"/>
    <w:rsid w:val="00BD1CDE"/>
    <w:rsid w:val="00BF3930"/>
    <w:rsid w:val="00C074ED"/>
    <w:rsid w:val="00C24F47"/>
    <w:rsid w:val="00C32960"/>
    <w:rsid w:val="00C43A14"/>
    <w:rsid w:val="00C522DB"/>
    <w:rsid w:val="00C73108"/>
    <w:rsid w:val="00C741D3"/>
    <w:rsid w:val="00C7601A"/>
    <w:rsid w:val="00C93ABB"/>
    <w:rsid w:val="00CA5A6F"/>
    <w:rsid w:val="00CB5C88"/>
    <w:rsid w:val="00CE17ED"/>
    <w:rsid w:val="00D07916"/>
    <w:rsid w:val="00D437E7"/>
    <w:rsid w:val="00D43D71"/>
    <w:rsid w:val="00D55135"/>
    <w:rsid w:val="00D620B7"/>
    <w:rsid w:val="00D804CA"/>
    <w:rsid w:val="00D95616"/>
    <w:rsid w:val="00DB30EF"/>
    <w:rsid w:val="00DC420A"/>
    <w:rsid w:val="00DD4F9A"/>
    <w:rsid w:val="00DE7074"/>
    <w:rsid w:val="00DF1221"/>
    <w:rsid w:val="00DF55B2"/>
    <w:rsid w:val="00E157AD"/>
    <w:rsid w:val="00EA2450"/>
    <w:rsid w:val="00EB37A1"/>
    <w:rsid w:val="00EB3EEA"/>
    <w:rsid w:val="00ED72E1"/>
    <w:rsid w:val="00EF3FC8"/>
    <w:rsid w:val="00EF5786"/>
    <w:rsid w:val="00F222D4"/>
    <w:rsid w:val="00F23535"/>
    <w:rsid w:val="00FB1DF0"/>
    <w:rsid w:val="00FB3526"/>
    <w:rsid w:val="00FD4499"/>
    <w:rsid w:val="00FE605D"/>
    <w:rsid w:val="567F8841"/>
    <w:rsid w:val="6C1B1196"/>
    <w:rsid w:val="7E537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59320B2"/>
  <w15:docId w15:val="{C197491B-5486-4EA9-9866-485377C03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Ttulo1">
    <w:name w:val="heading 1"/>
    <w:basedOn w:val="Normal"/>
    <w:next w:val="Normal"/>
    <w:link w:val="Ttulo1Car"/>
    <w:uiPriority w:val="9"/>
    <w:qFormat/>
    <w:rsid w:val="008D635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859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85935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A859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85935"/>
    <w:rPr>
      <w:lang w:val="en-GB"/>
    </w:rPr>
  </w:style>
  <w:style w:type="character" w:styleId="Hipervnculo">
    <w:name w:val="Hyperlink"/>
    <w:basedOn w:val="Fuentedeprrafopredeter"/>
    <w:uiPriority w:val="99"/>
    <w:unhideWhenUsed/>
    <w:rsid w:val="009D6BE1"/>
    <w:rPr>
      <w:color w:val="0563C1" w:themeColor="hyperlink"/>
      <w:u w:val="single"/>
    </w:rPr>
  </w:style>
  <w:style w:type="character" w:customStyle="1" w:styleId="UnresolvedMention1">
    <w:name w:val="Unresolved Mention1"/>
    <w:basedOn w:val="Fuentedeprrafopredeter"/>
    <w:uiPriority w:val="99"/>
    <w:semiHidden/>
    <w:unhideWhenUsed/>
    <w:rsid w:val="009D6BE1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8D6352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329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2960"/>
    <w:rPr>
      <w:rFonts w:ascii="Tahoma" w:hAnsi="Tahoma" w:cs="Tahoma"/>
      <w:sz w:val="16"/>
      <w:szCs w:val="16"/>
      <w:lang w:val="en-GB"/>
    </w:rPr>
  </w:style>
  <w:style w:type="paragraph" w:styleId="Prrafodelista">
    <w:name w:val="List Paragraph"/>
    <w:basedOn w:val="Normal"/>
    <w:uiPriority w:val="34"/>
    <w:qFormat/>
    <w:rsid w:val="00397225"/>
    <w:pPr>
      <w:ind w:left="720"/>
      <w:contextualSpacing/>
    </w:pPr>
  </w:style>
  <w:style w:type="paragraph" w:customStyle="1" w:styleId="Default">
    <w:name w:val="Default"/>
    <w:rsid w:val="00F222D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ES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  <w:lang w:val="en-GB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670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6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0.png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5.png"/><Relationship Id="rId3" Type="http://schemas.openxmlformats.org/officeDocument/2006/relationships/image" Target="media/image10.png"/><Relationship Id="rId7" Type="http://schemas.openxmlformats.org/officeDocument/2006/relationships/image" Target="media/image14.png"/><Relationship Id="rId12" Type="http://schemas.openxmlformats.org/officeDocument/2006/relationships/image" Target="media/image19.png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6" Type="http://schemas.openxmlformats.org/officeDocument/2006/relationships/image" Target="media/image4.png"/><Relationship Id="rId11" Type="http://schemas.openxmlformats.org/officeDocument/2006/relationships/image" Target="media/image18.png"/><Relationship Id="rId5" Type="http://schemas.openxmlformats.org/officeDocument/2006/relationships/image" Target="media/image3.png"/><Relationship Id="rId10" Type="http://schemas.openxmlformats.org/officeDocument/2006/relationships/image" Target="media/image17.png"/><Relationship Id="rId4" Type="http://schemas.openxmlformats.org/officeDocument/2006/relationships/image" Target="media/image2.png"/><Relationship Id="rId9" Type="http://schemas.openxmlformats.org/officeDocument/2006/relationships/image" Target="media/image16.pn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22.png"/><Relationship Id="rId3" Type="http://schemas.openxmlformats.org/officeDocument/2006/relationships/image" Target="media/image10.png"/><Relationship Id="rId7" Type="http://schemas.openxmlformats.org/officeDocument/2006/relationships/image" Target="media/image21.png"/><Relationship Id="rId12" Type="http://schemas.openxmlformats.org/officeDocument/2006/relationships/image" Target="media/image26.png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6" Type="http://schemas.openxmlformats.org/officeDocument/2006/relationships/image" Target="media/image4.png"/><Relationship Id="rId11" Type="http://schemas.openxmlformats.org/officeDocument/2006/relationships/image" Target="media/image25.png"/><Relationship Id="rId5" Type="http://schemas.openxmlformats.org/officeDocument/2006/relationships/image" Target="media/image3.png"/><Relationship Id="rId10" Type="http://schemas.openxmlformats.org/officeDocument/2006/relationships/image" Target="media/image24.png"/><Relationship Id="rId4" Type="http://schemas.openxmlformats.org/officeDocument/2006/relationships/image" Target="media/image2.png"/><Relationship Id="rId9" Type="http://schemas.openxmlformats.org/officeDocument/2006/relationships/image" Target="media/image2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imme\Documents\Custom%20Office%20Templates\DIGITAL%20SME%20Letterhead%202020%20(standard%20font)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DIGITAL SME Letterhead 2020 (standard font)</Template>
  <TotalTime>90</TotalTime>
  <Pages>6</Pages>
  <Words>978</Words>
  <Characters>5380</Characters>
  <Application>Microsoft Office Word</Application>
  <DocSecurity>0</DocSecurity>
  <Lines>44</Lines>
  <Paragraphs>12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HP</Company>
  <LinksUpToDate>false</LinksUpToDate>
  <CharactersWithSpaces>6346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Moritz Moritz</dc:creator>
  <cp:lastModifiedBy>José Ángel Campo</cp:lastModifiedBy>
  <cp:revision>4</cp:revision>
  <cp:lastPrinted>2020-03-20T15:10:00Z</cp:lastPrinted>
  <dcterms:created xsi:type="dcterms:W3CDTF">2020-03-23T17:24:00Z</dcterms:created>
  <dcterms:modified xsi:type="dcterms:W3CDTF">2020-03-24T09:32:00Z</dcterms:modified>
</cp:coreProperties>
</file>